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709"/>
        <w:gridCol w:w="3544"/>
        <w:gridCol w:w="425"/>
        <w:gridCol w:w="4950"/>
      </w:tblGrid>
      <w:tr w:rsidR="00A03E61" w14:paraId="08B48D2A" w14:textId="77777777" w:rsidTr="00A03E61">
        <w:trPr>
          <w:trHeight w:val="510"/>
        </w:trPr>
        <w:tc>
          <w:tcPr>
            <w:tcW w:w="709" w:type="dxa"/>
          </w:tcPr>
          <w:p w14:paraId="0BDE46B1" w14:textId="77777777" w:rsidR="00A03E61" w:rsidRDefault="00A03E61">
            <w:r>
              <w:t>E-mail</w:t>
            </w:r>
          </w:p>
        </w:tc>
        <w:tc>
          <w:tcPr>
            <w:tcW w:w="3544" w:type="dxa"/>
          </w:tcPr>
          <w:p w14:paraId="694AB496" w14:textId="77777777" w:rsidR="00A03E61" w:rsidRDefault="009F3EFC">
            <w:hyperlink r:id="rId9" w:history="1">
              <w:r w:rsidR="00A03E61" w:rsidRPr="00486E16">
                <w:rPr>
                  <w:rStyle w:val="Hyperlink"/>
                </w:rPr>
                <w:t>aanmelden@arkin.nl</w:t>
              </w:r>
            </w:hyperlink>
            <w:r w:rsidR="00A03E61">
              <w:t xml:space="preserve"> </w:t>
            </w:r>
          </w:p>
        </w:tc>
        <w:tc>
          <w:tcPr>
            <w:tcW w:w="425" w:type="dxa"/>
          </w:tcPr>
          <w:p w14:paraId="71FED8D9" w14:textId="77777777" w:rsidR="00A03E61" w:rsidRDefault="00A03E61">
            <w:r>
              <w:t>Tel.</w:t>
            </w:r>
          </w:p>
        </w:tc>
        <w:tc>
          <w:tcPr>
            <w:tcW w:w="4950" w:type="dxa"/>
          </w:tcPr>
          <w:p w14:paraId="58D1EE6C" w14:textId="77777777" w:rsidR="00A03E61" w:rsidRDefault="00A03E61">
            <w:r>
              <w:t>088 - 505 12 02</w:t>
            </w:r>
          </w:p>
        </w:tc>
      </w:tr>
      <w:tr w:rsidR="00357BD0" w14:paraId="17401D3D" w14:textId="77777777" w:rsidTr="00357BD0">
        <w:trPr>
          <w:trHeight w:val="567"/>
        </w:trPr>
        <w:tc>
          <w:tcPr>
            <w:tcW w:w="9628" w:type="dxa"/>
            <w:gridSpan w:val="4"/>
          </w:tcPr>
          <w:p w14:paraId="11983544" w14:textId="77777777" w:rsidR="00357BD0" w:rsidRDefault="00357BD0">
            <w:r>
              <w:t xml:space="preserve">Verwijzen is ook mogelijk via </w:t>
            </w:r>
            <w:hyperlink r:id="rId10" w:history="1">
              <w:r w:rsidRPr="00357BD0">
                <w:rPr>
                  <w:rStyle w:val="Hyperlink"/>
                </w:rPr>
                <w:t>ZorgDomein</w:t>
              </w:r>
            </w:hyperlink>
          </w:p>
        </w:tc>
      </w:tr>
      <w:tr w:rsidR="00357BD0" w14:paraId="6CCEDB94" w14:textId="77777777" w:rsidTr="00357BD0">
        <w:tc>
          <w:tcPr>
            <w:tcW w:w="9628" w:type="dxa"/>
            <w:gridSpan w:val="4"/>
          </w:tcPr>
          <w:p w14:paraId="11AE7518" w14:textId="77777777" w:rsidR="00357BD0" w:rsidRDefault="00357BD0">
            <w:r w:rsidRPr="00357BD0">
              <w:t xml:space="preserve">De volgende merken maken deel uit van </w:t>
            </w:r>
            <w:hyperlink r:id="rId11" w:history="1">
              <w:r w:rsidRPr="00357BD0">
                <w:rPr>
                  <w:rStyle w:val="Hyperlink"/>
                </w:rPr>
                <w:t>Arkin</w:t>
              </w:r>
            </w:hyperlink>
            <w:r w:rsidRPr="00357BD0">
              <w:t xml:space="preserve"> (klik voor verdere informatie per merk):</w:t>
            </w:r>
          </w:p>
        </w:tc>
      </w:tr>
    </w:tbl>
    <w:p w14:paraId="56CAB001" w14:textId="77777777" w:rsidR="00357BD0" w:rsidRDefault="00357BD0"/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85" w:type="dxa"/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1604"/>
        <w:gridCol w:w="1604"/>
        <w:gridCol w:w="1605"/>
        <w:gridCol w:w="1605"/>
        <w:gridCol w:w="1605"/>
        <w:gridCol w:w="1605"/>
      </w:tblGrid>
      <w:tr w:rsidR="00357BD0" w14:paraId="6B097453" w14:textId="77777777" w:rsidTr="00E36B35">
        <w:trPr>
          <w:trHeight w:hRule="exact" w:val="1134"/>
        </w:trPr>
        <w:tc>
          <w:tcPr>
            <w:tcW w:w="1604" w:type="dxa"/>
          </w:tcPr>
          <w:p w14:paraId="38CEFE4A" w14:textId="77777777" w:rsidR="00357BD0" w:rsidRDefault="00162481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39D0EE" wp14:editId="02112A7C">
                  <wp:extent cx="754814" cy="507288"/>
                  <wp:effectExtent l="0" t="0" r="7620" b="7620"/>
                  <wp:docPr id="618205989" name="Graphic 1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205989" name="Graphic 1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74" cy="519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</w:tcPr>
          <w:p w14:paraId="77FE343F" w14:textId="77777777" w:rsidR="00357BD0" w:rsidRDefault="00E36B35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97795D" wp14:editId="3917C5F8">
                  <wp:extent cx="629653" cy="538888"/>
                  <wp:effectExtent l="0" t="0" r="0" b="0"/>
                  <wp:docPr id="250978705" name="Graphic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978705" name="Graphic 1">
                            <a:hlinkClick r:id="rId14"/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564" cy="55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6E274D25" w14:textId="77777777" w:rsidR="00357BD0" w:rsidRDefault="00E36B35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129C20" wp14:editId="44FC5A15">
                  <wp:extent cx="625643" cy="500338"/>
                  <wp:effectExtent l="0" t="0" r="3175" b="0"/>
                  <wp:docPr id="650898894" name="Graphic 1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898894" name="Graphic 1">
                            <a:hlinkClick r:id="rId17"/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65" cy="51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74C772CF" w14:textId="77777777" w:rsidR="00357BD0" w:rsidRDefault="00E36B35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18A508" wp14:editId="6C7FEFBB">
                  <wp:extent cx="525379" cy="525379"/>
                  <wp:effectExtent l="0" t="0" r="8255" b="8255"/>
                  <wp:docPr id="462959786" name="Graphic 1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959786" name="Graphic 1">
                            <a:hlinkClick r:id="rId20"/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890" cy="53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228C5E78" w14:textId="77777777" w:rsidR="00357BD0" w:rsidRDefault="00E36B35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1CD23F" wp14:editId="03BA715D">
                  <wp:extent cx="878305" cy="527700"/>
                  <wp:effectExtent l="0" t="0" r="0" b="5715"/>
                  <wp:docPr id="2146194115" name="Graphic 1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194115" name="Graphic 1">
                            <a:hlinkClick r:id="rId23"/>
                          </pic:cNvPr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 t="20050"/>
                          <a:stretch/>
                        </pic:blipFill>
                        <pic:spPr bwMode="auto">
                          <a:xfrm>
                            <a:off x="0" y="0"/>
                            <a:ext cx="881359" cy="529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7E10F164" w14:textId="77777777" w:rsidR="00357BD0" w:rsidRDefault="00E36B35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9BB24A" wp14:editId="4A137F83">
                  <wp:extent cx="882316" cy="528840"/>
                  <wp:effectExtent l="0" t="0" r="0" b="5080"/>
                  <wp:docPr id="2022863461" name="Graphic 1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863461" name="Graphic 1">
                            <a:hlinkClick r:id="rId26"/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888" cy="533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BD0" w14:paraId="5B81F11F" w14:textId="77777777" w:rsidTr="00E36B35">
        <w:trPr>
          <w:trHeight w:hRule="exact" w:val="1134"/>
        </w:trPr>
        <w:tc>
          <w:tcPr>
            <w:tcW w:w="1604" w:type="dxa"/>
          </w:tcPr>
          <w:p w14:paraId="64C07CAD" w14:textId="77777777" w:rsidR="00357BD0" w:rsidRDefault="00E36B35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0FAFD9" wp14:editId="19DA0588">
                  <wp:extent cx="938463" cy="562844"/>
                  <wp:effectExtent l="0" t="0" r="0" b="8890"/>
                  <wp:docPr id="333971037" name="Graphic 1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971037" name="Graphic 1">
                            <a:hlinkClick r:id="rId29"/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065" cy="56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dxa"/>
          </w:tcPr>
          <w:p w14:paraId="477BE1AC" w14:textId="77777777" w:rsidR="00357BD0" w:rsidRDefault="00E36B35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12E2E2" wp14:editId="5B96E5F2">
                  <wp:extent cx="593558" cy="593558"/>
                  <wp:effectExtent l="0" t="0" r="0" b="0"/>
                  <wp:docPr id="1870752728" name="Graphic 1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752728" name="Graphic 1">
                            <a:hlinkClick r:id="rId32"/>
                          </pic:cNvPr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45" cy="59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768D61BE" w14:textId="77777777" w:rsidR="00357BD0" w:rsidRDefault="00A03E61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0059B1" wp14:editId="737DC0E7">
                  <wp:extent cx="770808" cy="504190"/>
                  <wp:effectExtent l="0" t="0" r="0" b="0"/>
                  <wp:docPr id="1428576442" name="Graphic 1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576442" name="Graphic 1">
                            <a:hlinkClick r:id="rId35"/>
                          </pic:cNvPr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rcRect t="-15180" b="-1"/>
                          <a:stretch/>
                        </pic:blipFill>
                        <pic:spPr bwMode="auto">
                          <a:xfrm>
                            <a:off x="0" y="0"/>
                            <a:ext cx="771525" cy="504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28EBA332" w14:textId="77777777" w:rsidR="00357BD0" w:rsidRDefault="00037465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5E4372" wp14:editId="4D4E4B0C">
                  <wp:extent cx="899619" cy="560420"/>
                  <wp:effectExtent l="0" t="0" r="0" b="0"/>
                  <wp:docPr id="310910804" name="Graphic 1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910804" name="Graphic 1">
                            <a:hlinkClick r:id="rId38"/>
                          </pic:cNvPr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rcRect t="10006"/>
                          <a:stretch/>
                        </pic:blipFill>
                        <pic:spPr bwMode="auto">
                          <a:xfrm>
                            <a:off x="0" y="0"/>
                            <a:ext cx="921186" cy="573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72E081AA" w14:textId="77777777" w:rsidR="00357BD0" w:rsidRDefault="00037465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A1F502" wp14:editId="13412BEA">
                  <wp:extent cx="890270" cy="551446"/>
                  <wp:effectExtent l="0" t="0" r="5080" b="0"/>
                  <wp:docPr id="1394370183" name="Graphic 1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370183" name="Graphic 1">
                            <a:hlinkClick r:id="rId41"/>
                          </pic:cNvPr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rcRect t="-3450" b="-1"/>
                          <a:stretch/>
                        </pic:blipFill>
                        <pic:spPr bwMode="auto">
                          <a:xfrm>
                            <a:off x="0" y="0"/>
                            <a:ext cx="906816" cy="56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29DB420F" w14:textId="77777777" w:rsidR="00357BD0" w:rsidRDefault="00037465" w:rsidP="00E36B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3E6FD9" wp14:editId="6455A861">
                  <wp:extent cx="891186" cy="560968"/>
                  <wp:effectExtent l="0" t="0" r="4445" b="0"/>
                  <wp:docPr id="1707194644" name="Graphic 1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194644" name="Graphic 1">
                            <a:hlinkClick r:id="rId44"/>
                          </pic:cNvPr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rcRect t="-4910"/>
                          <a:stretch/>
                        </pic:blipFill>
                        <pic:spPr bwMode="auto">
                          <a:xfrm>
                            <a:off x="0" y="0"/>
                            <a:ext cx="905842" cy="570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0C0A88" w14:textId="77777777" w:rsidR="00DA5543" w:rsidRDefault="00DA5543"/>
    <w:p w14:paraId="1FFCB5D6" w14:textId="77777777" w:rsidR="00DA5543" w:rsidRDefault="00DA5543" w:rsidP="00DA5543">
      <w:pPr>
        <w:spacing w:before="120"/>
      </w:pPr>
      <w:r>
        <w:t xml:space="preserve">Velden met een </w:t>
      </w:r>
      <w:r w:rsidRPr="00DA5543">
        <w:rPr>
          <w:color w:val="1D71B8" w:themeColor="accent4"/>
        </w:rPr>
        <w:t xml:space="preserve">* </w:t>
      </w:r>
      <w:r>
        <w:t>zijn verplicht</w:t>
      </w:r>
    </w:p>
    <w:p w14:paraId="3CD88F96" w14:textId="77777777" w:rsidR="00DA5543" w:rsidRDefault="00DA5543" w:rsidP="00DA5543">
      <w:pPr>
        <w:spacing w:before="120"/>
      </w:pPr>
    </w:p>
    <w:tbl>
      <w:tblPr>
        <w:tblStyle w:val="Tabelraster"/>
        <w:tblW w:w="0" w:type="auto"/>
        <w:tblBorders>
          <w:top w:val="single" w:sz="8" w:space="0" w:color="EDC500" w:themeColor="accent1"/>
          <w:left w:val="none" w:sz="0" w:space="0" w:color="auto"/>
          <w:bottom w:val="single" w:sz="8" w:space="0" w:color="EDC500" w:themeColor="accent1"/>
          <w:right w:val="none" w:sz="0" w:space="0" w:color="auto"/>
          <w:insideH w:val="single" w:sz="8" w:space="0" w:color="EDC500" w:themeColor="accent1"/>
          <w:insideV w:val="single" w:sz="8" w:space="0" w:color="EDC500" w:themeColor="accent1"/>
        </w:tblBorders>
        <w:tblLayout w:type="fixed"/>
        <w:tblCellMar>
          <w:top w:w="85" w:type="dxa"/>
          <w:left w:w="0" w:type="dxa"/>
          <w:bottom w:w="28" w:type="dxa"/>
          <w:right w:w="0" w:type="dxa"/>
        </w:tblCellMar>
        <w:tblLook w:val="0600" w:firstRow="0" w:lastRow="0" w:firstColumn="0" w:lastColumn="0" w:noHBand="1" w:noVBand="1"/>
      </w:tblPr>
      <w:tblGrid>
        <w:gridCol w:w="4814"/>
        <w:gridCol w:w="4814"/>
      </w:tblGrid>
      <w:tr w:rsidR="00847C4D" w14:paraId="4B36659E" w14:textId="77777777" w:rsidTr="00B67177">
        <w:trPr>
          <w:trHeight w:val="4195"/>
        </w:trPr>
        <w:tc>
          <w:tcPr>
            <w:tcW w:w="4814" w:type="dxa"/>
            <w:tcBorders>
              <w:bottom w:val="single" w:sz="8" w:space="0" w:color="EDC500" w:themeColor="accent1"/>
            </w:tcBorders>
          </w:tcPr>
          <w:tbl>
            <w:tblPr>
              <w:tblW w:w="4814" w:type="dxa"/>
              <w:tblLayout w:type="fixed"/>
              <w:tblCellMar>
                <w:left w:w="0" w:type="dxa"/>
                <w:bottom w:w="57" w:type="dxa"/>
                <w:right w:w="0" w:type="dxa"/>
              </w:tblCellMar>
              <w:tblLook w:val="0020" w:firstRow="1" w:lastRow="0" w:firstColumn="0" w:lastColumn="0" w:noHBand="0" w:noVBand="0"/>
            </w:tblPr>
            <w:tblGrid>
              <w:gridCol w:w="2410"/>
              <w:gridCol w:w="2268"/>
              <w:gridCol w:w="136"/>
            </w:tblGrid>
            <w:tr w:rsidR="00847C4D" w14:paraId="0B16FB2E" w14:textId="77777777" w:rsidTr="00B67177">
              <w:tc>
                <w:tcPr>
                  <w:tcW w:w="4814" w:type="dxa"/>
                  <w:gridSpan w:val="3"/>
                </w:tcPr>
                <w:p w14:paraId="5B0933D9" w14:textId="77777777" w:rsidR="00847C4D" w:rsidRDefault="00847C4D" w:rsidP="00847C4D">
                  <w:pPr>
                    <w:pStyle w:val="Kop1"/>
                    <w:rPr>
                      <w:b w:val="0"/>
                    </w:rPr>
                  </w:pPr>
                  <w:r>
                    <w:t>Verzender</w:t>
                  </w:r>
                </w:p>
              </w:tc>
            </w:tr>
            <w:tr w:rsidR="00847C4D" w14:paraId="00600228" w14:textId="77777777" w:rsidTr="00533F82">
              <w:trPr>
                <w:gridAfter w:val="1"/>
                <w:wAfter w:w="136" w:type="dxa"/>
              </w:trPr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0BAEC40B" w14:textId="77777777" w:rsidR="00847C4D" w:rsidRDefault="00847C4D" w:rsidP="00847C4D">
                  <w:r>
                    <w:t>Naam en functie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268" w:type="dxa"/>
                  <w:tcBorders>
                    <w:bottom w:val="dashed" w:sz="4" w:space="0" w:color="auto"/>
                  </w:tcBorders>
                  <w:shd w:val="clear" w:color="auto" w:fill="auto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4AA3938A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3A4AB0D5" w14:textId="77777777" w:rsidTr="00533F82">
              <w:trPr>
                <w:gridAfter w:val="1"/>
                <w:wAfter w:w="136" w:type="dxa"/>
              </w:trPr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7E3F7705" w14:textId="77777777" w:rsidR="00847C4D" w:rsidRDefault="00847C4D" w:rsidP="00847C4D">
                  <w:r>
                    <w:t>Regiebehandelaar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268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63C5E763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bookmarkStart w:id="0" w:name="Text2"/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  <w:bookmarkEnd w:id="0"/>
                </w:p>
              </w:tc>
            </w:tr>
            <w:tr w:rsidR="00847C4D" w14:paraId="4C014D3D" w14:textId="77777777" w:rsidTr="00533F82">
              <w:trPr>
                <w:gridAfter w:val="1"/>
                <w:wAfter w:w="136" w:type="dxa"/>
              </w:trPr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5E6EBC7C" w14:textId="77777777" w:rsidR="00847C4D" w:rsidRDefault="00847C4D" w:rsidP="00847C4D">
                  <w:r>
                    <w:t>AGB-code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268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5941CA78" w14:textId="77777777" w:rsidR="00847C4D" w:rsidRDefault="00847C4D" w:rsidP="00847C4D">
                  <w:r>
                    <w:rPr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highlight w:val="lightGray"/>
                    </w:rPr>
                    <w:instrText xml:space="preserve"> FORMTEXT </w:instrText>
                  </w:r>
                  <w:r>
                    <w:rPr>
                      <w:highlight w:val="lightGray"/>
                    </w:rPr>
                  </w:r>
                  <w:r>
                    <w:rPr>
                      <w:highlight w:val="lightGray"/>
                    </w:rPr>
                    <w:fldChar w:fldCharType="separate"/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69BE33C5" w14:textId="77777777" w:rsidTr="00533F82">
              <w:trPr>
                <w:gridAfter w:val="1"/>
                <w:wAfter w:w="136" w:type="dxa"/>
              </w:trPr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68FCE95C" w14:textId="77777777" w:rsidR="00847C4D" w:rsidRDefault="00847C4D" w:rsidP="00847C4D">
                  <w:r>
                    <w:t>Organisatie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268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49916435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3E3D0F08" w14:textId="77777777" w:rsidTr="00533F82">
              <w:trPr>
                <w:gridAfter w:val="1"/>
                <w:wAfter w:w="136" w:type="dxa"/>
              </w:trPr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40D509B2" w14:textId="77777777" w:rsidR="00847C4D" w:rsidRDefault="00847C4D" w:rsidP="00847C4D">
                  <w:r>
                    <w:t>Org. AGB-code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268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47E1D88A" w14:textId="77777777" w:rsidR="00847C4D" w:rsidRDefault="00847C4D" w:rsidP="00847C4D">
                  <w:r>
                    <w:rPr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highlight w:val="lightGray"/>
                    </w:rPr>
                    <w:instrText xml:space="preserve"> FORMTEXT </w:instrText>
                  </w:r>
                  <w:r>
                    <w:rPr>
                      <w:highlight w:val="lightGray"/>
                    </w:rPr>
                  </w:r>
                  <w:r>
                    <w:rPr>
                      <w:highlight w:val="lightGray"/>
                    </w:rPr>
                    <w:fldChar w:fldCharType="separate"/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727EBC37" w14:textId="77777777" w:rsidTr="00533F82">
              <w:trPr>
                <w:gridAfter w:val="1"/>
                <w:wAfter w:w="136" w:type="dxa"/>
              </w:trPr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47768B22" w14:textId="77777777" w:rsidR="00847C4D" w:rsidRDefault="00847C4D" w:rsidP="00847C4D">
                  <w:r>
                    <w:t>Adres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268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29C48067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5B6A369C" w14:textId="77777777" w:rsidTr="00533F82">
              <w:trPr>
                <w:gridAfter w:val="1"/>
                <w:wAfter w:w="136" w:type="dxa"/>
              </w:trPr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03079128" w14:textId="77777777" w:rsidR="00847C4D" w:rsidRDefault="00847C4D" w:rsidP="00847C4D">
                  <w:r>
                    <w:t>Postcode &amp; woonplaats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268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545852B8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1B5AB140" w14:textId="77777777" w:rsidTr="00533F82">
              <w:trPr>
                <w:gridAfter w:val="1"/>
                <w:wAfter w:w="136" w:type="dxa"/>
              </w:trPr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14BDE062" w14:textId="77777777" w:rsidR="00847C4D" w:rsidRDefault="00847C4D" w:rsidP="00847C4D">
                  <w:r>
                    <w:t>Telefoon verwijzer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268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5355BDAE" w14:textId="77777777" w:rsidR="00847C4D" w:rsidRDefault="00847C4D" w:rsidP="00847C4D">
                  <w:r>
                    <w:rPr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highlight w:val="lightGray"/>
                    </w:rPr>
                    <w:instrText xml:space="preserve"> FORMTEXT </w:instrText>
                  </w:r>
                  <w:r>
                    <w:rPr>
                      <w:highlight w:val="lightGray"/>
                    </w:rPr>
                  </w:r>
                  <w:r>
                    <w:rPr>
                      <w:highlight w:val="lightGray"/>
                    </w:rPr>
                    <w:fldChar w:fldCharType="separate"/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1A190B76" w14:textId="77777777" w:rsidTr="00533F82">
              <w:trPr>
                <w:gridAfter w:val="1"/>
                <w:wAfter w:w="136" w:type="dxa"/>
              </w:trPr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014EB374" w14:textId="77777777" w:rsidR="00847C4D" w:rsidRDefault="00847C4D" w:rsidP="00847C4D">
                  <w:r>
                    <w:t>Fax</w:t>
                  </w:r>
                </w:p>
              </w:tc>
              <w:tc>
                <w:tcPr>
                  <w:tcW w:w="2268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43471C64" w14:textId="77777777" w:rsidR="00847C4D" w:rsidRDefault="00847C4D" w:rsidP="00847C4D">
                  <w:r>
                    <w:rPr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highlight w:val="lightGray"/>
                    </w:rPr>
                    <w:instrText xml:space="preserve"> FORMTEXT </w:instrText>
                  </w:r>
                  <w:r>
                    <w:rPr>
                      <w:highlight w:val="lightGray"/>
                    </w:rPr>
                  </w:r>
                  <w:r>
                    <w:rPr>
                      <w:highlight w:val="lightGray"/>
                    </w:rPr>
                    <w:fldChar w:fldCharType="separate"/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30D900DB" w14:textId="77777777" w:rsidTr="00533F82">
              <w:trPr>
                <w:gridAfter w:val="1"/>
                <w:wAfter w:w="136" w:type="dxa"/>
              </w:trPr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4DD978B8" w14:textId="77777777" w:rsidR="00847C4D" w:rsidRDefault="00847C4D" w:rsidP="00847C4D">
                  <w:r>
                    <w:t>Telefoon organisatie</w:t>
                  </w:r>
                </w:p>
              </w:tc>
              <w:tc>
                <w:tcPr>
                  <w:tcW w:w="2268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2AF9164B" w14:textId="77777777" w:rsidR="00847C4D" w:rsidRDefault="00847C4D" w:rsidP="00847C4D">
                  <w:r>
                    <w:rPr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highlight w:val="lightGray"/>
                    </w:rPr>
                    <w:instrText xml:space="preserve"> FORMTEXT </w:instrText>
                  </w:r>
                  <w:r>
                    <w:rPr>
                      <w:highlight w:val="lightGray"/>
                    </w:rPr>
                  </w:r>
                  <w:r>
                    <w:rPr>
                      <w:highlight w:val="lightGray"/>
                    </w:rPr>
                    <w:fldChar w:fldCharType="separate"/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highlight w:val="lightGray"/>
                    </w:rPr>
                    <w:fldChar w:fldCharType="end"/>
                  </w:r>
                </w:p>
              </w:tc>
            </w:tr>
          </w:tbl>
          <w:p w14:paraId="1002A196" w14:textId="77777777" w:rsidR="00847C4D" w:rsidRDefault="00847C4D" w:rsidP="004C0605">
            <w:pPr>
              <w:widowControl w:val="0"/>
              <w:autoSpaceDE w:val="0"/>
              <w:autoSpaceDN w:val="0"/>
              <w:adjustRightInd w:val="0"/>
              <w:spacing w:before="90" w:after="90"/>
              <w:rPr>
                <w:rFonts w:ascii="Helvetica" w:hAnsi="Helvetica" w:cs="Helvetica"/>
                <w:color w:val="000000"/>
                <w:sz w:val="10"/>
                <w:szCs w:val="10"/>
              </w:rPr>
            </w:pPr>
          </w:p>
        </w:tc>
        <w:tc>
          <w:tcPr>
            <w:tcW w:w="4814" w:type="dxa"/>
            <w:tcBorders>
              <w:bottom w:val="single" w:sz="8" w:space="0" w:color="EDC500" w:themeColor="accent1"/>
            </w:tcBorders>
            <w:tcMar>
              <w:left w:w="142" w:type="dxa"/>
            </w:tcMar>
          </w:tcPr>
          <w:tbl>
            <w:tblPr>
              <w:tblW w:w="4814" w:type="dxa"/>
              <w:tblLayout w:type="fixed"/>
              <w:tblCellMar>
                <w:left w:w="0" w:type="dxa"/>
                <w:bottom w:w="57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418"/>
              <w:gridCol w:w="2396"/>
            </w:tblGrid>
            <w:tr w:rsidR="00847C4D" w14:paraId="51893E48" w14:textId="77777777" w:rsidTr="00B67177">
              <w:tc>
                <w:tcPr>
                  <w:tcW w:w="4814" w:type="dxa"/>
                  <w:gridSpan w:val="2"/>
                </w:tcPr>
                <w:p w14:paraId="4FFDAAAB" w14:textId="77777777" w:rsidR="00847C4D" w:rsidRDefault="00847C4D" w:rsidP="00847C4D">
                  <w:pPr>
                    <w:pStyle w:val="Kop1"/>
                  </w:pPr>
                  <w:r>
                    <w:t>Patiënt</w:t>
                  </w:r>
                </w:p>
              </w:tc>
            </w:tr>
            <w:tr w:rsidR="00847C4D" w14:paraId="7EB34DB0" w14:textId="77777777" w:rsidTr="007C7BDD">
              <w:tc>
                <w:tcPr>
                  <w:tcW w:w="2418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19273A08" w14:textId="77777777" w:rsidR="00847C4D" w:rsidRDefault="00847C4D" w:rsidP="00847C4D">
                  <w:r>
                    <w:t>Naam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396" w:type="dxa"/>
                  <w:tcBorders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10EA11A3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3948C7CD" w14:textId="77777777" w:rsidTr="007C7BDD">
              <w:tc>
                <w:tcPr>
                  <w:tcW w:w="2418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3FB850F9" w14:textId="77777777" w:rsidR="00847C4D" w:rsidRDefault="00847C4D" w:rsidP="00847C4D">
                  <w:r>
                    <w:t>Geboortedatum</w:t>
                  </w:r>
                  <w:r w:rsidRPr="00AC5A04">
                    <w:rPr>
                      <w:color w:val="FF0000"/>
                    </w:rPr>
                    <w:t>*</w:t>
                  </w:r>
                </w:p>
              </w:tc>
              <w:tc>
                <w:tcPr>
                  <w:tcW w:w="2396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1D073A00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30AC1D45" w14:textId="77777777" w:rsidTr="007C7BDD">
              <w:tc>
                <w:tcPr>
                  <w:tcW w:w="2418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3825C6FC" w14:textId="77777777" w:rsidR="00847C4D" w:rsidRDefault="00847C4D" w:rsidP="00847C4D">
                  <w:r>
                    <w:t>BSN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396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1C4F7E47" w14:textId="77777777" w:rsidR="00847C4D" w:rsidRDefault="00847C4D" w:rsidP="00847C4D">
                  <w:r>
                    <w:rPr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highlight w:val="lightGray"/>
                    </w:rPr>
                    <w:instrText xml:space="preserve"> FORMTEXT </w:instrText>
                  </w:r>
                  <w:r>
                    <w:rPr>
                      <w:highlight w:val="lightGray"/>
                    </w:rPr>
                  </w:r>
                  <w:r>
                    <w:rPr>
                      <w:highlight w:val="lightGray"/>
                    </w:rPr>
                    <w:fldChar w:fldCharType="separate"/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1C46B5F3" w14:textId="77777777" w:rsidTr="007C7BDD">
              <w:tc>
                <w:tcPr>
                  <w:tcW w:w="2418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55EBB1BD" w14:textId="77777777" w:rsidR="00847C4D" w:rsidRDefault="00847C4D" w:rsidP="00847C4D">
                  <w:r>
                    <w:t>Adres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396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4E0E790D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7542F3FB" w14:textId="77777777" w:rsidTr="007C7BDD">
              <w:tc>
                <w:tcPr>
                  <w:tcW w:w="2418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5FBEF707" w14:textId="77777777" w:rsidR="00847C4D" w:rsidRDefault="00847C4D" w:rsidP="00847C4D">
                  <w:r>
                    <w:t>Postcode &amp; woonplaats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396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3C17B9E2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3640975E" w14:textId="77777777" w:rsidTr="007C7BDD">
              <w:tc>
                <w:tcPr>
                  <w:tcW w:w="2418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2496DF11" w14:textId="77777777" w:rsidR="00847C4D" w:rsidRDefault="00847C4D" w:rsidP="00847C4D">
                  <w:r>
                    <w:t>Telefoon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396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4AF864D2" w14:textId="77777777" w:rsidR="00847C4D" w:rsidRDefault="00847C4D" w:rsidP="00847C4D">
                  <w:r>
                    <w:rPr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highlight w:val="lightGray"/>
                    </w:rPr>
                    <w:instrText xml:space="preserve"> FORMTEXT </w:instrText>
                  </w:r>
                  <w:r>
                    <w:rPr>
                      <w:highlight w:val="lightGray"/>
                    </w:rPr>
                  </w:r>
                  <w:r>
                    <w:rPr>
                      <w:highlight w:val="lightGray"/>
                    </w:rPr>
                    <w:fldChar w:fldCharType="separate"/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56B38A4C" w14:textId="77777777" w:rsidTr="007C7BDD">
              <w:tc>
                <w:tcPr>
                  <w:tcW w:w="2418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66FBCB23" w14:textId="77777777" w:rsidR="00847C4D" w:rsidRDefault="00847C4D" w:rsidP="00847C4D">
                  <w:r>
                    <w:t>E</w:t>
                  </w:r>
                  <w:r w:rsidR="00A066BB">
                    <w:t>-</w:t>
                  </w:r>
                  <w:r>
                    <w:t>mail</w:t>
                  </w:r>
                </w:p>
              </w:tc>
              <w:tc>
                <w:tcPr>
                  <w:tcW w:w="2396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64ACDD52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634B330A" w14:textId="77777777" w:rsidTr="007C7BDD">
              <w:tc>
                <w:tcPr>
                  <w:tcW w:w="2418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40CD7AF3" w14:textId="77777777" w:rsidR="00847C4D" w:rsidRDefault="00847C4D" w:rsidP="00847C4D">
                  <w:r>
                    <w:t>Zorgverzekeraar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396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25F280FD" w14:textId="77777777" w:rsidR="00847C4D" w:rsidRDefault="00847C4D" w:rsidP="00847C4D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847C4D" w14:paraId="0B59B123" w14:textId="77777777" w:rsidTr="007C7BDD">
              <w:tc>
                <w:tcPr>
                  <w:tcW w:w="2418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56F1EB43" w14:textId="77777777" w:rsidR="00847C4D" w:rsidRDefault="00847C4D" w:rsidP="00847C4D">
                  <w:r>
                    <w:t>Verzekeringsnummer</w:t>
                  </w:r>
                </w:p>
              </w:tc>
              <w:tc>
                <w:tcPr>
                  <w:tcW w:w="2396" w:type="dxa"/>
                  <w:tcBorders>
                    <w:top w:val="dashed" w:sz="4" w:space="0" w:color="auto"/>
                    <w:bottom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19DB4102" w14:textId="77777777" w:rsidR="00847C4D" w:rsidRDefault="00847C4D" w:rsidP="00847C4D">
                  <w:r>
                    <w:rPr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highlight w:val="lightGray"/>
                    </w:rPr>
                    <w:instrText xml:space="preserve"> FORMTEXT </w:instrText>
                  </w:r>
                  <w:r>
                    <w:rPr>
                      <w:highlight w:val="lightGray"/>
                    </w:rPr>
                  </w:r>
                  <w:r>
                    <w:rPr>
                      <w:highlight w:val="lightGray"/>
                    </w:rPr>
                    <w:fldChar w:fldCharType="separate"/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noProof/>
                      <w:highlight w:val="lightGray"/>
                    </w:rPr>
                    <w:t> </w:t>
                  </w:r>
                  <w:r>
                    <w:rPr>
                      <w:highlight w:val="lightGray"/>
                    </w:rPr>
                    <w:fldChar w:fldCharType="end"/>
                  </w:r>
                </w:p>
              </w:tc>
            </w:tr>
          </w:tbl>
          <w:p w14:paraId="0AED432A" w14:textId="77777777" w:rsidR="00847C4D" w:rsidRDefault="00847C4D" w:rsidP="004C0605">
            <w:pPr>
              <w:widowControl w:val="0"/>
              <w:autoSpaceDE w:val="0"/>
              <w:autoSpaceDN w:val="0"/>
              <w:adjustRightInd w:val="0"/>
              <w:spacing w:before="90" w:after="90"/>
              <w:rPr>
                <w:rFonts w:ascii="Helvetica" w:hAnsi="Helvetica" w:cs="Helvetica"/>
                <w:color w:val="000000"/>
                <w:sz w:val="10"/>
                <w:szCs w:val="10"/>
              </w:rPr>
            </w:pPr>
          </w:p>
        </w:tc>
      </w:tr>
      <w:tr w:rsidR="00847C4D" w14:paraId="536C8D61" w14:textId="77777777" w:rsidTr="00B67177">
        <w:tc>
          <w:tcPr>
            <w:tcW w:w="4814" w:type="dxa"/>
            <w:tcBorders>
              <w:right w:val="nil"/>
            </w:tcBorders>
          </w:tcPr>
          <w:tbl>
            <w:tblPr>
              <w:tblW w:w="4814" w:type="dxa"/>
              <w:tblLayout w:type="fixed"/>
              <w:tblCellMar>
                <w:left w:w="0" w:type="dxa"/>
                <w:bottom w:w="57" w:type="dxa"/>
                <w:right w:w="0" w:type="dxa"/>
              </w:tblCellMar>
              <w:tblLook w:val="0020" w:firstRow="1" w:lastRow="0" w:firstColumn="0" w:lastColumn="0" w:noHBand="0" w:noVBand="0"/>
            </w:tblPr>
            <w:tblGrid>
              <w:gridCol w:w="2410"/>
              <w:gridCol w:w="2404"/>
            </w:tblGrid>
            <w:tr w:rsidR="00B67177" w14:paraId="765D5A4D" w14:textId="77777777" w:rsidTr="00BA0685">
              <w:trPr>
                <w:trHeight w:val="397"/>
              </w:trPr>
              <w:tc>
                <w:tcPr>
                  <w:tcW w:w="4814" w:type="dxa"/>
                  <w:gridSpan w:val="2"/>
                </w:tcPr>
                <w:p w14:paraId="00E5438E" w14:textId="77777777" w:rsidR="00B67177" w:rsidRDefault="00B67177" w:rsidP="00B67177">
                  <w:pPr>
                    <w:pStyle w:val="Kop1"/>
                    <w:rPr>
                      <w:b w:val="0"/>
                    </w:rPr>
                  </w:pPr>
                  <w:r>
                    <w:t>Verwijzing</w:t>
                  </w:r>
                </w:p>
              </w:tc>
            </w:tr>
            <w:tr w:rsidR="00B67177" w14:paraId="5DD17860" w14:textId="77777777" w:rsidTr="007C7BDD"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765E3342" w14:textId="77777777" w:rsidR="00B67177" w:rsidRDefault="00B67177" w:rsidP="00B67177">
                  <w:r>
                    <w:t>Datum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404" w:type="dxa"/>
                  <w:tcBorders>
                    <w:bottom w:val="dashed" w:sz="4" w:space="0" w:color="auto"/>
                  </w:tcBorders>
                  <w:shd w:val="clear" w:color="auto" w:fill="auto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16E156F3" w14:textId="77777777" w:rsidR="00B67177" w:rsidRDefault="00B67177" w:rsidP="00B67177">
                  <w:r w:rsidRPr="00E67126">
                    <w:rPr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E67126">
                    <w:rPr>
                      <w:highlight w:val="lightGray"/>
                    </w:rPr>
                    <w:instrText xml:space="preserve"> FORMTEXT </w:instrText>
                  </w:r>
                  <w:r w:rsidRPr="00E67126">
                    <w:rPr>
                      <w:highlight w:val="lightGray"/>
                    </w:rPr>
                  </w:r>
                  <w:r w:rsidRPr="00E67126">
                    <w:rPr>
                      <w:highlight w:val="lightGray"/>
                    </w:rPr>
                    <w:fldChar w:fldCharType="separate"/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noProof/>
                      <w:highlight w:val="lightGray"/>
                    </w:rPr>
                    <w:t> </w:t>
                  </w:r>
                  <w:r w:rsidRPr="00E67126">
                    <w:rPr>
                      <w:highlight w:val="lightGray"/>
                    </w:rPr>
                    <w:fldChar w:fldCharType="end"/>
                  </w:r>
                </w:p>
              </w:tc>
            </w:tr>
            <w:tr w:rsidR="00BA0685" w14:paraId="48CC3D38" w14:textId="77777777" w:rsidTr="007C7BDD">
              <w:tc>
                <w:tcPr>
                  <w:tcW w:w="2410" w:type="dxa"/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4803DB62" w14:textId="77777777" w:rsidR="00BA0685" w:rsidRDefault="00BA0685" w:rsidP="00BA0685">
                  <w:r>
                    <w:t>Zorgzwaarte</w:t>
                  </w:r>
                  <w:r w:rsidRPr="00B67177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404" w:type="dxa"/>
                  <w:tcBorders>
                    <w:top w:val="dashed" w:sz="4" w:space="0" w:color="auto"/>
                  </w:tcBorders>
                  <w:tcMar>
                    <w:top w:w="57" w:type="dxa"/>
                    <w:left w:w="20" w:type="dxa"/>
                    <w:bottom w:w="68" w:type="dxa"/>
                    <w:right w:w="20" w:type="dxa"/>
                  </w:tcMar>
                </w:tcPr>
                <w:p w14:paraId="570416A4" w14:textId="77777777" w:rsidR="00BA0685" w:rsidRDefault="00BA0685" w:rsidP="00BA0685">
                  <w:r>
                    <w:rPr>
                      <w:highlight w:val="lightGray"/>
                    </w:rPr>
                    <w:fldChar w:fldCharType="begin">
                      <w:ffData>
                        <w:name w:val="Selectievakje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" w:name="Selectievakje1"/>
                  <w:r>
                    <w:rPr>
                      <w:highlight w:val="lightGray"/>
                    </w:rPr>
                    <w:instrText xml:space="preserve"> FORMCHECKBOX </w:instrText>
                  </w:r>
                  <w:r w:rsidR="009F3EFC">
                    <w:rPr>
                      <w:highlight w:val="lightGray"/>
                    </w:rPr>
                  </w:r>
                  <w:r w:rsidR="009F3EFC">
                    <w:rPr>
                      <w:highlight w:val="lightGray"/>
                    </w:rPr>
                    <w:fldChar w:fldCharType="separate"/>
                  </w:r>
                  <w:r>
                    <w:rPr>
                      <w:highlight w:val="lightGray"/>
                    </w:rPr>
                    <w:fldChar w:fldCharType="end"/>
                  </w:r>
                  <w:bookmarkEnd w:id="1"/>
                  <w:r>
                    <w:t xml:space="preserve"> BasisGGZ </w:t>
                  </w:r>
                </w:p>
                <w:p w14:paraId="52E57BD3" w14:textId="77777777" w:rsidR="00BA0685" w:rsidRDefault="00BA0685" w:rsidP="00BA0685">
                  <w:r>
                    <w:rPr>
                      <w:highlight w:val="lightGray"/>
                    </w:rPr>
                    <w:fldChar w:fldCharType="begin">
                      <w:ffData>
                        <w:name w:val="Selectievakje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Selectievakje2"/>
                  <w:r>
                    <w:rPr>
                      <w:highlight w:val="lightGray"/>
                    </w:rPr>
                    <w:instrText xml:space="preserve"> FORMCHECKBOX </w:instrText>
                  </w:r>
                  <w:r w:rsidR="009F3EFC">
                    <w:rPr>
                      <w:highlight w:val="lightGray"/>
                    </w:rPr>
                  </w:r>
                  <w:r w:rsidR="009F3EFC">
                    <w:rPr>
                      <w:highlight w:val="lightGray"/>
                    </w:rPr>
                    <w:fldChar w:fldCharType="separate"/>
                  </w:r>
                  <w:r>
                    <w:rPr>
                      <w:highlight w:val="lightGray"/>
                    </w:rPr>
                    <w:fldChar w:fldCharType="end"/>
                  </w:r>
                  <w:bookmarkEnd w:id="2"/>
                  <w:r>
                    <w:t xml:space="preserve"> Specialistische GGZ</w:t>
                  </w:r>
                </w:p>
              </w:tc>
            </w:tr>
          </w:tbl>
          <w:p w14:paraId="5E5578F0" w14:textId="77777777" w:rsidR="00847C4D" w:rsidRDefault="00847C4D" w:rsidP="004C0605">
            <w:pPr>
              <w:widowControl w:val="0"/>
              <w:autoSpaceDE w:val="0"/>
              <w:autoSpaceDN w:val="0"/>
              <w:adjustRightInd w:val="0"/>
              <w:spacing w:before="90" w:after="90"/>
              <w:rPr>
                <w:rFonts w:ascii="Helvetica" w:hAnsi="Helvetica" w:cs="Helvetica"/>
                <w:color w:val="000000"/>
                <w:sz w:val="10"/>
                <w:szCs w:val="10"/>
              </w:rPr>
            </w:pPr>
          </w:p>
        </w:tc>
        <w:tc>
          <w:tcPr>
            <w:tcW w:w="4814" w:type="dxa"/>
            <w:tcBorders>
              <w:left w:val="nil"/>
            </w:tcBorders>
            <w:tcMar>
              <w:left w:w="142" w:type="dxa"/>
            </w:tcMar>
          </w:tcPr>
          <w:tbl>
            <w:tblPr>
              <w:tblW w:w="4814" w:type="dxa"/>
              <w:tblLayout w:type="fixed"/>
              <w:tblCellMar>
                <w:left w:w="0" w:type="dxa"/>
                <w:bottom w:w="57" w:type="dxa"/>
                <w:right w:w="0" w:type="dxa"/>
              </w:tblCellMar>
              <w:tblLook w:val="0020" w:firstRow="1" w:lastRow="0" w:firstColumn="0" w:lastColumn="0" w:noHBand="0" w:noVBand="0"/>
            </w:tblPr>
            <w:tblGrid>
              <w:gridCol w:w="2410"/>
              <w:gridCol w:w="2404"/>
            </w:tblGrid>
            <w:tr w:rsidR="00BA0685" w14:paraId="72514BDC" w14:textId="77777777" w:rsidTr="00B94DBA">
              <w:trPr>
                <w:trHeight w:val="397"/>
              </w:trPr>
              <w:tc>
                <w:tcPr>
                  <w:tcW w:w="4814" w:type="dxa"/>
                  <w:gridSpan w:val="2"/>
                </w:tcPr>
                <w:p w14:paraId="100D8919" w14:textId="77777777" w:rsidR="00BA0685" w:rsidRDefault="00BA0685" w:rsidP="00BA0685">
                  <w:pPr>
                    <w:pStyle w:val="Kop1"/>
                    <w:rPr>
                      <w:b w:val="0"/>
                    </w:rPr>
                  </w:pPr>
                </w:p>
              </w:tc>
            </w:tr>
            <w:tr w:rsidR="00BA0685" w14:paraId="01D3D038" w14:textId="77777777" w:rsidTr="002F2595">
              <w:tc>
                <w:tcPr>
                  <w:tcW w:w="2410" w:type="dxa"/>
                  <w:tcMar>
                    <w:top w:w="20" w:type="dxa"/>
                    <w:left w:w="20" w:type="dxa"/>
                    <w:bottom w:w="119" w:type="dxa"/>
                    <w:right w:w="20" w:type="dxa"/>
                  </w:tcMar>
                </w:tcPr>
                <w:p w14:paraId="33D83793" w14:textId="77777777" w:rsidR="00BA0685" w:rsidRDefault="00BA0685" w:rsidP="00BA0685"/>
              </w:tc>
              <w:tc>
                <w:tcPr>
                  <w:tcW w:w="2404" w:type="dxa"/>
                  <w:shd w:val="clear" w:color="auto" w:fill="auto"/>
                  <w:tcMar>
                    <w:top w:w="20" w:type="dxa"/>
                    <w:left w:w="20" w:type="dxa"/>
                    <w:bottom w:w="119" w:type="dxa"/>
                    <w:right w:w="20" w:type="dxa"/>
                  </w:tcMar>
                </w:tcPr>
                <w:p w14:paraId="08D8D799" w14:textId="77777777" w:rsidR="00BA0685" w:rsidRDefault="00BA0685" w:rsidP="00BA0685"/>
              </w:tc>
            </w:tr>
            <w:tr w:rsidR="00BA0685" w14:paraId="3AAFA680" w14:textId="77777777" w:rsidTr="002F2595">
              <w:tc>
                <w:tcPr>
                  <w:tcW w:w="2410" w:type="dxa"/>
                  <w:tcMar>
                    <w:top w:w="20" w:type="dxa"/>
                    <w:left w:w="20" w:type="dxa"/>
                    <w:bottom w:w="119" w:type="dxa"/>
                    <w:right w:w="20" w:type="dxa"/>
                  </w:tcMar>
                </w:tcPr>
                <w:p w14:paraId="35E79A55" w14:textId="77777777" w:rsidR="00BA0685" w:rsidRDefault="00BA0685" w:rsidP="00BA0685">
                  <w:r>
                    <w:t>Toegangstijd</w:t>
                  </w:r>
                  <w:r w:rsidR="00B94DBA" w:rsidRPr="00B94DBA">
                    <w:rPr>
                      <w:color w:val="1D71B8" w:themeColor="accent4"/>
                    </w:rPr>
                    <w:t>*</w:t>
                  </w:r>
                </w:p>
              </w:tc>
              <w:tc>
                <w:tcPr>
                  <w:tcW w:w="2404" w:type="dxa"/>
                  <w:tcMar>
                    <w:top w:w="20" w:type="dxa"/>
                    <w:left w:w="20" w:type="dxa"/>
                    <w:bottom w:w="119" w:type="dxa"/>
                    <w:right w:w="20" w:type="dxa"/>
                  </w:tcMar>
                </w:tcPr>
                <w:p w14:paraId="11188C3F" w14:textId="77777777" w:rsidR="00BA0685" w:rsidRDefault="00BA0685" w:rsidP="00BA0685">
                  <w:r>
                    <w:rPr>
                      <w:highlight w:val="lightGray"/>
                    </w:rPr>
                    <w:fldChar w:fldCharType="begin">
                      <w:ffData>
                        <w:name w:val="Selectievakje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highlight w:val="lightGray"/>
                    </w:rPr>
                    <w:instrText xml:space="preserve"> FORMCHECKBOX </w:instrText>
                  </w:r>
                  <w:r w:rsidR="009F3EFC">
                    <w:rPr>
                      <w:highlight w:val="lightGray"/>
                    </w:rPr>
                  </w:r>
                  <w:r w:rsidR="009F3EFC">
                    <w:rPr>
                      <w:highlight w:val="lightGray"/>
                    </w:rPr>
                    <w:fldChar w:fldCharType="separate"/>
                  </w:r>
                  <w:r>
                    <w:rPr>
                      <w:highlight w:val="lightGray"/>
                    </w:rPr>
                    <w:fldChar w:fldCharType="end"/>
                  </w:r>
                  <w:r>
                    <w:t xml:space="preserve"> Regulier</w:t>
                  </w:r>
                </w:p>
                <w:p w14:paraId="75C8FD70" w14:textId="77777777" w:rsidR="00BA0685" w:rsidRDefault="00BA0685" w:rsidP="007435F4">
                  <w:pPr>
                    <w:ind w:left="273" w:hanging="273"/>
                  </w:pPr>
                  <w:r>
                    <w:rPr>
                      <w:highlight w:val="lightGray"/>
                    </w:rPr>
                    <w:fldChar w:fldCharType="begin">
                      <w:ffData>
                        <w:name w:val="Selectievakje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highlight w:val="lightGray"/>
                    </w:rPr>
                    <w:instrText xml:space="preserve"> FORMCHECKBOX </w:instrText>
                  </w:r>
                  <w:r w:rsidR="009F3EFC">
                    <w:rPr>
                      <w:highlight w:val="lightGray"/>
                    </w:rPr>
                  </w:r>
                  <w:r w:rsidR="009F3EFC">
                    <w:rPr>
                      <w:highlight w:val="lightGray"/>
                    </w:rPr>
                    <w:fldChar w:fldCharType="separate"/>
                  </w:r>
                  <w:r>
                    <w:rPr>
                      <w:highlight w:val="lightGray"/>
                    </w:rPr>
                    <w:fldChar w:fldCharType="end"/>
                  </w:r>
                  <w:r>
                    <w:t xml:space="preserve"> Acuut, </w:t>
                  </w:r>
                  <w:r w:rsidRPr="00BA0685">
                    <w:rPr>
                      <w:bCs/>
                      <w:color w:val="1D71B8" w:themeColor="accent4"/>
                    </w:rPr>
                    <w:t>bel ALTIJD met regionale crisisdienst</w:t>
                  </w:r>
                </w:p>
              </w:tc>
            </w:tr>
          </w:tbl>
          <w:p w14:paraId="7F935D3B" w14:textId="77777777" w:rsidR="00847C4D" w:rsidRDefault="00847C4D" w:rsidP="004C0605">
            <w:pPr>
              <w:widowControl w:val="0"/>
              <w:autoSpaceDE w:val="0"/>
              <w:autoSpaceDN w:val="0"/>
              <w:adjustRightInd w:val="0"/>
              <w:spacing w:before="90" w:after="90"/>
              <w:rPr>
                <w:rFonts w:ascii="Helvetica" w:hAnsi="Helvetica" w:cs="Helvetica"/>
                <w:color w:val="000000"/>
                <w:sz w:val="10"/>
                <w:szCs w:val="10"/>
              </w:rPr>
            </w:pPr>
          </w:p>
        </w:tc>
      </w:tr>
    </w:tbl>
    <w:p w14:paraId="0678A047" w14:textId="77777777" w:rsidR="004C0605" w:rsidRDefault="004C0605" w:rsidP="00734ABD">
      <w:pPr>
        <w:pStyle w:val="Geenafstand"/>
      </w:pPr>
    </w:p>
    <w:tbl>
      <w:tblPr>
        <w:tblW w:w="9628" w:type="dxa"/>
        <w:tblLayout w:type="fixed"/>
        <w:tblCellMar>
          <w:left w:w="0" w:type="dxa"/>
          <w:bottom w:w="57" w:type="dxa"/>
          <w:right w:w="0" w:type="dxa"/>
        </w:tblCellMar>
        <w:tblLook w:val="0020" w:firstRow="1" w:lastRow="0" w:firstColumn="0" w:lastColumn="0" w:noHBand="0" w:noVBand="0"/>
      </w:tblPr>
      <w:tblGrid>
        <w:gridCol w:w="2410"/>
        <w:gridCol w:w="7218"/>
      </w:tblGrid>
      <w:tr w:rsidR="00734ABD" w14:paraId="6C150674" w14:textId="77777777" w:rsidTr="007C7BDD">
        <w:tc>
          <w:tcPr>
            <w:tcW w:w="9628" w:type="dxa"/>
            <w:gridSpan w:val="2"/>
          </w:tcPr>
          <w:p w14:paraId="5CA975B2" w14:textId="77777777" w:rsidR="00734ABD" w:rsidRDefault="0023628B" w:rsidP="00734ABD">
            <w:pPr>
              <w:pStyle w:val="Kop1"/>
              <w:rPr>
                <w:b w:val="0"/>
              </w:rPr>
            </w:pPr>
            <w:r>
              <w:t>Kerndeel</w:t>
            </w:r>
          </w:p>
        </w:tc>
      </w:tr>
      <w:tr w:rsidR="00734ABD" w14:paraId="6D99C65A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7DA57358" w14:textId="77777777" w:rsidR="00734ABD" w:rsidRDefault="00734ABD" w:rsidP="002F2595">
            <w:r>
              <w:t>Reden van verwijzing, vraagstelling</w:t>
            </w:r>
            <w:r w:rsidRPr="00734ABD">
              <w:rPr>
                <w:color w:val="1D71B8" w:themeColor="accent4"/>
              </w:rPr>
              <w:t>*</w:t>
            </w:r>
          </w:p>
        </w:tc>
        <w:tc>
          <w:tcPr>
            <w:tcW w:w="7218" w:type="dxa"/>
            <w:tcBorders>
              <w:bottom w:val="dashed" w:sz="4" w:space="0" w:color="auto"/>
            </w:tcBorders>
            <w:shd w:val="clear" w:color="auto" w:fill="auto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4F46E3B0" w14:textId="77777777" w:rsidR="00734ABD" w:rsidRDefault="00734ABD" w:rsidP="002F2595">
            <w:r w:rsidRPr="00E67126"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67126">
              <w:rPr>
                <w:highlight w:val="lightGray"/>
              </w:rPr>
              <w:instrText xml:space="preserve"> FORMTEXT </w:instrText>
            </w:r>
            <w:r w:rsidRPr="00E67126">
              <w:rPr>
                <w:highlight w:val="lightGray"/>
              </w:rPr>
            </w:r>
            <w:r w:rsidRPr="00E67126">
              <w:rPr>
                <w:highlight w:val="lightGray"/>
              </w:rPr>
              <w:fldChar w:fldCharType="separate"/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highlight w:val="lightGray"/>
              </w:rPr>
              <w:fldChar w:fldCharType="end"/>
            </w:r>
          </w:p>
        </w:tc>
      </w:tr>
      <w:tr w:rsidR="00734ABD" w14:paraId="4A2E21A0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3F5B6EB8" w14:textId="77777777" w:rsidR="00734ABD" w:rsidRDefault="00734ABD" w:rsidP="002F2595">
            <w:r>
              <w:t>Psychiatrische voorgeschiedenis</w:t>
            </w:r>
            <w:r w:rsidRPr="00734ABD">
              <w:rPr>
                <w:color w:val="1D71B8" w:themeColor="accent4"/>
              </w:rPr>
              <w:t>*</w:t>
            </w:r>
          </w:p>
        </w:tc>
        <w:tc>
          <w:tcPr>
            <w:tcW w:w="7218" w:type="dxa"/>
            <w:tcBorders>
              <w:top w:val="dashed" w:sz="4" w:space="0" w:color="auto"/>
              <w:bottom w:val="dashed" w:sz="4" w:space="0" w:color="auto"/>
            </w:tcBorders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31B364C8" w14:textId="77777777" w:rsidR="00734ABD" w:rsidRDefault="00734ABD" w:rsidP="002F2595">
            <w:r w:rsidRPr="00E67126">
              <w:rPr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highlight w:val="lightGray"/>
              </w:rPr>
              <w:instrText xml:space="preserve"> FORMTEXT </w:instrText>
            </w:r>
            <w:r w:rsidRPr="00E67126">
              <w:rPr>
                <w:highlight w:val="lightGray"/>
              </w:rPr>
            </w:r>
            <w:r w:rsidRPr="00E67126">
              <w:rPr>
                <w:highlight w:val="lightGray"/>
              </w:rPr>
              <w:fldChar w:fldCharType="separate"/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highlight w:val="lightGray"/>
              </w:rPr>
              <w:fldChar w:fldCharType="end"/>
            </w:r>
          </w:p>
        </w:tc>
      </w:tr>
      <w:tr w:rsidR="00734ABD" w14:paraId="2F73D6E7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66CCD036" w14:textId="77777777" w:rsidR="00734ABD" w:rsidRDefault="00734ABD" w:rsidP="002F2595">
            <w:r w:rsidRPr="00734ABD">
              <w:lastRenderedPageBreak/>
              <w:t>Recent beloop</w:t>
            </w:r>
            <w:r w:rsidRPr="007B0BE4">
              <w:rPr>
                <w:color w:val="1D71B8" w:themeColor="accent4"/>
              </w:rPr>
              <w:t>*</w:t>
            </w:r>
          </w:p>
        </w:tc>
        <w:tc>
          <w:tcPr>
            <w:tcW w:w="7218" w:type="dxa"/>
            <w:tcBorders>
              <w:top w:val="dashed" w:sz="4" w:space="0" w:color="auto"/>
              <w:bottom w:val="dashed" w:sz="4" w:space="0" w:color="auto"/>
            </w:tcBorders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5A5CA6B2" w14:textId="77777777" w:rsidR="00734ABD" w:rsidRDefault="00734ABD" w:rsidP="002F2595">
            <w:r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highlight w:val="lightGray"/>
              </w:rPr>
              <w:instrText xml:space="preserve"> FORMTEXT </w:instrText>
            </w:r>
            <w:r>
              <w:rPr>
                <w:highlight w:val="lightGray"/>
              </w:rPr>
            </w:r>
            <w:r>
              <w:rPr>
                <w:highlight w:val="lightGray"/>
              </w:rPr>
              <w:fldChar w:fldCharType="separate"/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highlight w:val="lightGray"/>
              </w:rPr>
              <w:fldChar w:fldCharType="end"/>
            </w:r>
          </w:p>
        </w:tc>
      </w:tr>
      <w:tr w:rsidR="00734ABD" w14:paraId="351F9ED3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0A082666" w14:textId="77777777" w:rsidR="00734ABD" w:rsidRDefault="00734ABD" w:rsidP="00734ABD">
            <w:r>
              <w:t>Recent psychiatrisch</w:t>
            </w:r>
          </w:p>
          <w:p w14:paraId="75B5DFA8" w14:textId="77777777" w:rsidR="00734ABD" w:rsidRDefault="00734ABD" w:rsidP="00734ABD">
            <w:r>
              <w:t>onderzoek</w:t>
            </w:r>
            <w:r w:rsidRPr="007B0BE4">
              <w:rPr>
                <w:color w:val="1D71B8" w:themeColor="accent4"/>
              </w:rPr>
              <w:t>*</w:t>
            </w:r>
          </w:p>
        </w:tc>
        <w:tc>
          <w:tcPr>
            <w:tcW w:w="7218" w:type="dxa"/>
            <w:tcBorders>
              <w:top w:val="dashed" w:sz="4" w:space="0" w:color="auto"/>
              <w:bottom w:val="dashed" w:sz="4" w:space="0" w:color="auto"/>
            </w:tcBorders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5D52309B" w14:textId="77777777" w:rsidR="00734ABD" w:rsidRDefault="00734ABD" w:rsidP="002F2595">
            <w:r w:rsidRPr="00E67126">
              <w:rPr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highlight w:val="lightGray"/>
              </w:rPr>
              <w:instrText xml:space="preserve"> FORMTEXT </w:instrText>
            </w:r>
            <w:r w:rsidRPr="00E67126">
              <w:rPr>
                <w:highlight w:val="lightGray"/>
              </w:rPr>
            </w:r>
            <w:r w:rsidRPr="00E67126">
              <w:rPr>
                <w:highlight w:val="lightGray"/>
              </w:rPr>
              <w:fldChar w:fldCharType="separate"/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highlight w:val="lightGray"/>
              </w:rPr>
              <w:fldChar w:fldCharType="end"/>
            </w:r>
          </w:p>
        </w:tc>
      </w:tr>
      <w:tr w:rsidR="00734ABD" w14:paraId="487A0887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191CC970" w14:textId="77777777" w:rsidR="00734ABD" w:rsidRDefault="00734ABD" w:rsidP="002F2595">
            <w:r w:rsidRPr="00734ABD">
              <w:t>Somatiek/allergieën</w:t>
            </w:r>
            <w:r w:rsidRPr="007B0BE4">
              <w:rPr>
                <w:color w:val="1D71B8" w:themeColor="accent4"/>
              </w:rPr>
              <w:t>*</w:t>
            </w:r>
          </w:p>
        </w:tc>
        <w:tc>
          <w:tcPr>
            <w:tcW w:w="7218" w:type="dxa"/>
            <w:tcBorders>
              <w:top w:val="dashed" w:sz="4" w:space="0" w:color="auto"/>
              <w:bottom w:val="dashed" w:sz="4" w:space="0" w:color="auto"/>
            </w:tcBorders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00689DCA" w14:textId="77777777" w:rsidR="00734ABD" w:rsidRDefault="00734ABD" w:rsidP="002F2595">
            <w:r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highlight w:val="lightGray"/>
              </w:rPr>
              <w:instrText xml:space="preserve"> FORMTEXT </w:instrText>
            </w:r>
            <w:r>
              <w:rPr>
                <w:highlight w:val="lightGray"/>
              </w:rPr>
            </w:r>
            <w:r>
              <w:rPr>
                <w:highlight w:val="lightGray"/>
              </w:rPr>
              <w:fldChar w:fldCharType="separate"/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highlight w:val="lightGray"/>
              </w:rPr>
              <w:fldChar w:fldCharType="end"/>
            </w:r>
          </w:p>
        </w:tc>
      </w:tr>
      <w:tr w:rsidR="00734ABD" w14:paraId="1206EE1E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0CA5FB17" w14:textId="77777777" w:rsidR="00734ABD" w:rsidRDefault="00734ABD" w:rsidP="002F2595">
            <w:r w:rsidRPr="00734ABD">
              <w:t>Medicatie</w:t>
            </w:r>
            <w:r w:rsidRPr="007B0BE4">
              <w:rPr>
                <w:color w:val="1D71B8" w:themeColor="accent4"/>
              </w:rPr>
              <w:t>*</w:t>
            </w:r>
          </w:p>
        </w:tc>
        <w:tc>
          <w:tcPr>
            <w:tcW w:w="7218" w:type="dxa"/>
            <w:tcBorders>
              <w:top w:val="dashed" w:sz="4" w:space="0" w:color="auto"/>
              <w:bottom w:val="dashed" w:sz="4" w:space="0" w:color="auto"/>
            </w:tcBorders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569E4D43" w14:textId="77777777" w:rsidR="00734ABD" w:rsidRDefault="00734ABD" w:rsidP="002F2595">
            <w:r w:rsidRPr="00E67126">
              <w:rPr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highlight w:val="lightGray"/>
              </w:rPr>
              <w:instrText xml:space="preserve"> FORMTEXT </w:instrText>
            </w:r>
            <w:r w:rsidRPr="00E67126">
              <w:rPr>
                <w:highlight w:val="lightGray"/>
              </w:rPr>
            </w:r>
            <w:r w:rsidRPr="00E67126">
              <w:rPr>
                <w:highlight w:val="lightGray"/>
              </w:rPr>
              <w:fldChar w:fldCharType="separate"/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highlight w:val="lightGray"/>
              </w:rPr>
              <w:fldChar w:fldCharType="end"/>
            </w:r>
          </w:p>
        </w:tc>
      </w:tr>
      <w:tr w:rsidR="00734ABD" w14:paraId="6B644B52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2EE9A228" w14:textId="77777777" w:rsidR="00734ABD" w:rsidRDefault="00734ABD" w:rsidP="002F2595">
            <w:r w:rsidRPr="00734ABD">
              <w:t>Middelengebruik</w:t>
            </w:r>
            <w:r w:rsidRPr="007B0BE4">
              <w:rPr>
                <w:color w:val="1D71B8" w:themeColor="accent4"/>
              </w:rPr>
              <w:t>*</w:t>
            </w:r>
          </w:p>
        </w:tc>
        <w:tc>
          <w:tcPr>
            <w:tcW w:w="7218" w:type="dxa"/>
            <w:tcBorders>
              <w:top w:val="dashed" w:sz="4" w:space="0" w:color="auto"/>
              <w:bottom w:val="dashed" w:sz="4" w:space="0" w:color="auto"/>
            </w:tcBorders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53FEA748" w14:textId="77777777" w:rsidR="00734ABD" w:rsidRDefault="00734ABD" w:rsidP="002F2595">
            <w:r w:rsidRPr="00E67126">
              <w:rPr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highlight w:val="lightGray"/>
              </w:rPr>
              <w:instrText xml:space="preserve"> FORMTEXT </w:instrText>
            </w:r>
            <w:r w:rsidRPr="00E67126">
              <w:rPr>
                <w:highlight w:val="lightGray"/>
              </w:rPr>
            </w:r>
            <w:r w:rsidRPr="00E67126">
              <w:rPr>
                <w:highlight w:val="lightGray"/>
              </w:rPr>
              <w:fldChar w:fldCharType="separate"/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noProof/>
                <w:highlight w:val="lightGray"/>
              </w:rPr>
              <w:t> </w:t>
            </w:r>
            <w:r w:rsidRPr="00E67126">
              <w:rPr>
                <w:highlight w:val="lightGray"/>
              </w:rPr>
              <w:fldChar w:fldCharType="end"/>
            </w:r>
          </w:p>
        </w:tc>
      </w:tr>
      <w:tr w:rsidR="00734ABD" w14:paraId="3B6E8485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01AA84A6" w14:textId="77777777" w:rsidR="00734ABD" w:rsidRDefault="007C7BDD" w:rsidP="002F2595">
            <w:r w:rsidRPr="00734ABD">
              <w:t>Familieanamnese</w:t>
            </w:r>
          </w:p>
        </w:tc>
        <w:tc>
          <w:tcPr>
            <w:tcW w:w="7218" w:type="dxa"/>
            <w:tcBorders>
              <w:top w:val="dashed" w:sz="4" w:space="0" w:color="auto"/>
              <w:bottom w:val="dashed" w:sz="4" w:space="0" w:color="auto"/>
            </w:tcBorders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05AF9186" w14:textId="77777777" w:rsidR="00734ABD" w:rsidRDefault="00734ABD" w:rsidP="002F2595">
            <w:r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highlight w:val="lightGray"/>
              </w:rPr>
              <w:instrText xml:space="preserve"> FORMTEXT </w:instrText>
            </w:r>
            <w:r>
              <w:rPr>
                <w:highlight w:val="lightGray"/>
              </w:rPr>
            </w:r>
            <w:r>
              <w:rPr>
                <w:highlight w:val="lightGray"/>
              </w:rPr>
              <w:fldChar w:fldCharType="separate"/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highlight w:val="lightGray"/>
              </w:rPr>
              <w:fldChar w:fldCharType="end"/>
            </w:r>
          </w:p>
        </w:tc>
      </w:tr>
      <w:tr w:rsidR="00734ABD" w14:paraId="5931BF83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19DEADB0" w14:textId="77777777" w:rsidR="00734ABD" w:rsidRDefault="00734ABD" w:rsidP="00734ABD">
            <w:r>
              <w:t>Sociaal-maatschappelijke</w:t>
            </w:r>
          </w:p>
          <w:p w14:paraId="0EB9F928" w14:textId="77777777" w:rsidR="00734ABD" w:rsidRDefault="00734ABD" w:rsidP="00734ABD">
            <w:r>
              <w:t>situatie</w:t>
            </w:r>
            <w:r w:rsidRPr="007B0BE4">
              <w:rPr>
                <w:color w:val="1D71B8" w:themeColor="accent4"/>
              </w:rPr>
              <w:t>*</w:t>
            </w:r>
          </w:p>
        </w:tc>
        <w:tc>
          <w:tcPr>
            <w:tcW w:w="7218" w:type="dxa"/>
            <w:tcBorders>
              <w:top w:val="dashed" w:sz="4" w:space="0" w:color="auto"/>
              <w:bottom w:val="dashed" w:sz="4" w:space="0" w:color="auto"/>
            </w:tcBorders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0F981A33" w14:textId="77777777" w:rsidR="00734ABD" w:rsidRDefault="00734ABD" w:rsidP="002F2595">
            <w:r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highlight w:val="lightGray"/>
              </w:rPr>
              <w:instrText xml:space="preserve"> FORMTEXT </w:instrText>
            </w:r>
            <w:r>
              <w:rPr>
                <w:highlight w:val="lightGray"/>
              </w:rPr>
            </w:r>
            <w:r>
              <w:rPr>
                <w:highlight w:val="lightGray"/>
              </w:rPr>
              <w:fldChar w:fldCharType="separate"/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highlight w:val="lightGray"/>
              </w:rPr>
              <w:fldChar w:fldCharType="end"/>
            </w:r>
          </w:p>
        </w:tc>
      </w:tr>
      <w:tr w:rsidR="00734ABD" w14:paraId="32EAD8DB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648CEC24" w14:textId="77777777" w:rsidR="00734ABD" w:rsidRDefault="00734ABD" w:rsidP="00734ABD">
            <w:r>
              <w:t>Taal(</w:t>
            </w:r>
            <w:r w:rsidR="007C7BDD">
              <w:t>barrière</w:t>
            </w:r>
            <w:r>
              <w:t>) of culturele</w:t>
            </w:r>
          </w:p>
          <w:p w14:paraId="0D4BFBF8" w14:textId="77777777" w:rsidR="00734ABD" w:rsidRDefault="00734ABD" w:rsidP="00734ABD">
            <w:r>
              <w:t>aspecten</w:t>
            </w:r>
          </w:p>
        </w:tc>
        <w:tc>
          <w:tcPr>
            <w:tcW w:w="7218" w:type="dxa"/>
            <w:tcBorders>
              <w:top w:val="dashed" w:sz="4" w:space="0" w:color="auto"/>
              <w:bottom w:val="dashed" w:sz="4" w:space="0" w:color="auto"/>
            </w:tcBorders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370E193C" w14:textId="77777777" w:rsidR="00734ABD" w:rsidRDefault="00734ABD" w:rsidP="002F2595">
            <w:r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highlight w:val="lightGray"/>
              </w:rPr>
              <w:instrText xml:space="preserve"> FORMTEXT </w:instrText>
            </w:r>
            <w:r>
              <w:rPr>
                <w:highlight w:val="lightGray"/>
              </w:rPr>
            </w:r>
            <w:r>
              <w:rPr>
                <w:highlight w:val="lightGray"/>
              </w:rPr>
              <w:fldChar w:fldCharType="separate"/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highlight w:val="lightGray"/>
              </w:rPr>
              <w:fldChar w:fldCharType="end"/>
            </w:r>
          </w:p>
        </w:tc>
      </w:tr>
      <w:tr w:rsidR="007B0BE4" w14:paraId="25497D55" w14:textId="77777777" w:rsidTr="007C7BDD">
        <w:tc>
          <w:tcPr>
            <w:tcW w:w="2410" w:type="dxa"/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768E1D07" w14:textId="77777777" w:rsidR="007B0BE4" w:rsidRDefault="007B0BE4" w:rsidP="00734ABD">
            <w:r w:rsidRPr="007B0BE4">
              <w:t>Beschrijvende diagnose</w:t>
            </w:r>
            <w:r w:rsidRPr="007B0BE4">
              <w:rPr>
                <w:color w:val="1D71B8" w:themeColor="accent4"/>
              </w:rPr>
              <w:t>*</w:t>
            </w:r>
          </w:p>
        </w:tc>
        <w:tc>
          <w:tcPr>
            <w:tcW w:w="7218" w:type="dxa"/>
            <w:tcBorders>
              <w:top w:val="dashed" w:sz="4" w:space="0" w:color="auto"/>
              <w:bottom w:val="dashed" w:sz="4" w:space="0" w:color="auto"/>
            </w:tcBorders>
            <w:tcMar>
              <w:top w:w="57" w:type="dxa"/>
              <w:left w:w="20" w:type="dxa"/>
              <w:bottom w:w="68" w:type="dxa"/>
              <w:right w:w="20" w:type="dxa"/>
            </w:tcMar>
          </w:tcPr>
          <w:p w14:paraId="44FC7CB8" w14:textId="77777777" w:rsidR="007B0BE4" w:rsidRDefault="007B0BE4" w:rsidP="002F2595">
            <w:pPr>
              <w:rPr>
                <w:highlight w:val="lightGray"/>
              </w:rPr>
            </w:pPr>
            <w:r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highlight w:val="lightGray"/>
              </w:rPr>
              <w:instrText xml:space="preserve"> FORMTEXT </w:instrText>
            </w:r>
            <w:r>
              <w:rPr>
                <w:highlight w:val="lightGray"/>
              </w:rPr>
            </w:r>
            <w:r>
              <w:rPr>
                <w:highlight w:val="lightGray"/>
              </w:rPr>
              <w:fldChar w:fldCharType="separate"/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noProof/>
                <w:highlight w:val="lightGray"/>
              </w:rPr>
              <w:t> </w:t>
            </w:r>
            <w:r>
              <w:rPr>
                <w:highlight w:val="lightGray"/>
              </w:rPr>
              <w:fldChar w:fldCharType="end"/>
            </w:r>
          </w:p>
        </w:tc>
      </w:tr>
    </w:tbl>
    <w:p w14:paraId="0F59DB3B" w14:textId="77777777" w:rsidR="00734ABD" w:rsidRPr="003319F7" w:rsidRDefault="00734ABD" w:rsidP="003319F7">
      <w:pPr>
        <w:pStyle w:val="Geenafstand"/>
        <w:rPr>
          <w:sz w:val="2"/>
          <w:szCs w:val="2"/>
        </w:rPr>
      </w:pPr>
    </w:p>
    <w:tbl>
      <w:tblPr>
        <w:tblStyle w:val="Tabelraster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0"/>
        <w:gridCol w:w="3226"/>
        <w:gridCol w:w="3192"/>
      </w:tblGrid>
      <w:tr w:rsidR="0009788A" w14:paraId="55B7674A" w14:textId="77777777" w:rsidTr="0009788A">
        <w:tc>
          <w:tcPr>
            <w:tcW w:w="2433" w:type="dxa"/>
          </w:tcPr>
          <w:p w14:paraId="053C2680" w14:textId="77777777" w:rsidR="0009788A" w:rsidRPr="006D0B57" w:rsidRDefault="0009788A" w:rsidP="0009788A">
            <w:pPr>
              <w:rPr>
                <w:sz w:val="4"/>
                <w:szCs w:val="4"/>
              </w:rPr>
            </w:pPr>
            <w:r w:rsidRPr="004E12AB">
              <w:t>DSM 5 stoornis(sen)</w:t>
            </w:r>
            <w:r w:rsidRPr="002A3DAD">
              <w:rPr>
                <w:color w:val="1D71B8" w:themeColor="accent4"/>
              </w:rPr>
              <w:t>*</w:t>
            </w:r>
          </w:p>
        </w:tc>
        <w:tc>
          <w:tcPr>
            <w:tcW w:w="2446" w:type="dxa"/>
          </w:tcPr>
          <w:p w14:paraId="6F9DBB96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</w:tc>
        <w:tc>
          <w:tcPr>
            <w:tcW w:w="2420" w:type="dxa"/>
          </w:tcPr>
          <w:p w14:paraId="11326773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</w:tc>
      </w:tr>
      <w:tr w:rsidR="0009788A" w14:paraId="6829D782" w14:textId="77777777" w:rsidTr="0009788A">
        <w:tc>
          <w:tcPr>
            <w:tcW w:w="2433" w:type="dxa"/>
          </w:tcPr>
          <w:p w14:paraId="78026AC8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0FC75FE3" w14:textId="77777777" w:rsidR="0009788A" w:rsidRPr="002A3BBA" w:rsidRDefault="0009788A" w:rsidP="0009788A"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9F3EFC">
              <w:rPr>
                <w:sz w:val="16"/>
                <w:szCs w:val="16"/>
                <w:highlight w:val="lightGray"/>
              </w:rPr>
            </w:r>
            <w:r w:rsidR="009F3EFC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2A3BBA">
              <w:t xml:space="preserve"> </w:t>
            </w:r>
            <w:r w:rsidRPr="004E12AB">
              <w:rPr>
                <w:sz w:val="16"/>
                <w:szCs w:val="16"/>
              </w:rPr>
              <w:t>ADHD (tot 23 jaar)</w:t>
            </w:r>
          </w:p>
        </w:tc>
        <w:tc>
          <w:tcPr>
            <w:tcW w:w="2446" w:type="dxa"/>
          </w:tcPr>
          <w:p w14:paraId="6EB64A39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624A66D7" w14:textId="77777777" w:rsidR="0009788A" w:rsidRPr="00935997" w:rsidRDefault="0009788A" w:rsidP="0009788A"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9F3EFC">
              <w:rPr>
                <w:sz w:val="16"/>
                <w:szCs w:val="16"/>
                <w:highlight w:val="lightGray"/>
              </w:rPr>
            </w:r>
            <w:r w:rsidR="009F3EFC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935997">
              <w:t xml:space="preserve"> </w:t>
            </w:r>
            <w:r w:rsidRPr="004E12AB">
              <w:rPr>
                <w:sz w:val="16"/>
                <w:szCs w:val="16"/>
              </w:rPr>
              <w:t>Angstklachten</w:t>
            </w:r>
            <w:r w:rsidRPr="00935997">
              <w:t xml:space="preserve">   </w:t>
            </w:r>
          </w:p>
        </w:tc>
        <w:tc>
          <w:tcPr>
            <w:tcW w:w="2420" w:type="dxa"/>
          </w:tcPr>
          <w:p w14:paraId="5B5822F1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5F415369" w14:textId="77777777" w:rsidR="0009788A" w:rsidRPr="0009788A" w:rsidRDefault="0009788A" w:rsidP="0009788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9F3EFC">
              <w:rPr>
                <w:sz w:val="16"/>
                <w:szCs w:val="16"/>
                <w:highlight w:val="lightGray"/>
              </w:rPr>
            </w:r>
            <w:r w:rsidR="009F3EFC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935997">
              <w:t xml:space="preserve"> </w:t>
            </w:r>
            <w:r w:rsidRPr="004E12AB">
              <w:rPr>
                <w:sz w:val="16"/>
                <w:szCs w:val="16"/>
              </w:rPr>
              <w:t>Autisme (tot 23 jaar)</w:t>
            </w:r>
          </w:p>
        </w:tc>
      </w:tr>
      <w:tr w:rsidR="0009788A" w14:paraId="0FD3E34A" w14:textId="77777777" w:rsidTr="0009788A">
        <w:tc>
          <w:tcPr>
            <w:tcW w:w="2433" w:type="dxa"/>
          </w:tcPr>
          <w:p w14:paraId="283D7370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58826807" w14:textId="77777777" w:rsidR="0009788A" w:rsidRDefault="0009788A" w:rsidP="0009788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9F3EFC">
              <w:rPr>
                <w:sz w:val="16"/>
                <w:szCs w:val="16"/>
                <w:highlight w:val="lightGray"/>
              </w:rPr>
            </w:r>
            <w:r w:rsidR="009F3EFC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935997">
              <w:t xml:space="preserve"> </w:t>
            </w:r>
            <w:r w:rsidRPr="004E12AB">
              <w:rPr>
                <w:sz w:val="16"/>
                <w:szCs w:val="16"/>
              </w:rPr>
              <w:t xml:space="preserve">Cognitieve problemen </w:t>
            </w:r>
          </w:p>
          <w:p w14:paraId="1DDDB44E" w14:textId="77777777" w:rsidR="0009788A" w:rsidRDefault="0009788A" w:rsidP="007C7BDD">
            <w:pPr>
              <w:ind w:left="284" w:hanging="18"/>
            </w:pPr>
            <w:r w:rsidRPr="004E12AB">
              <w:rPr>
                <w:sz w:val="16"/>
                <w:szCs w:val="16"/>
              </w:rPr>
              <w:t>(o.a. dementie)</w:t>
            </w:r>
            <w:r w:rsidRPr="00935997">
              <w:t xml:space="preserve">     </w:t>
            </w:r>
          </w:p>
        </w:tc>
        <w:tc>
          <w:tcPr>
            <w:tcW w:w="2446" w:type="dxa"/>
          </w:tcPr>
          <w:p w14:paraId="5D5ACD0E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7F797F2E" w14:textId="77777777" w:rsidR="0009788A" w:rsidRDefault="0009788A" w:rsidP="0009788A"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9F3EFC">
              <w:rPr>
                <w:sz w:val="16"/>
                <w:szCs w:val="16"/>
                <w:highlight w:val="lightGray"/>
              </w:rPr>
            </w:r>
            <w:r w:rsidR="009F3EFC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935997">
              <w:t xml:space="preserve"> </w:t>
            </w:r>
            <w:r w:rsidRPr="004E12AB">
              <w:rPr>
                <w:sz w:val="16"/>
                <w:szCs w:val="16"/>
              </w:rPr>
              <w:t>Eetproblemen</w:t>
            </w:r>
          </w:p>
        </w:tc>
        <w:tc>
          <w:tcPr>
            <w:tcW w:w="2420" w:type="dxa"/>
          </w:tcPr>
          <w:p w14:paraId="7310F388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6C5B90EE" w14:textId="77777777" w:rsidR="0009788A" w:rsidRDefault="0009788A" w:rsidP="0009788A"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9F3EFC">
              <w:rPr>
                <w:sz w:val="16"/>
                <w:szCs w:val="16"/>
                <w:highlight w:val="lightGray"/>
              </w:rPr>
            </w:r>
            <w:r w:rsidR="009F3EFC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935997">
              <w:t xml:space="preserve"> </w:t>
            </w:r>
            <w:r w:rsidRPr="004E12AB">
              <w:rPr>
                <w:sz w:val="16"/>
                <w:szCs w:val="16"/>
              </w:rPr>
              <w:t>Persoonlijkheidsproblemen</w:t>
            </w:r>
            <w:r w:rsidRPr="00935997">
              <w:t xml:space="preserve">   </w:t>
            </w:r>
          </w:p>
        </w:tc>
      </w:tr>
      <w:tr w:rsidR="0009788A" w14:paraId="1FA83380" w14:textId="77777777" w:rsidTr="0009788A">
        <w:tc>
          <w:tcPr>
            <w:tcW w:w="2433" w:type="dxa"/>
          </w:tcPr>
          <w:p w14:paraId="4EC345DB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345BB056" w14:textId="77777777" w:rsidR="0009788A" w:rsidRPr="00935997" w:rsidRDefault="0009788A" w:rsidP="0009788A"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9F3EFC">
              <w:rPr>
                <w:sz w:val="16"/>
                <w:szCs w:val="16"/>
                <w:highlight w:val="lightGray"/>
              </w:rPr>
            </w:r>
            <w:r w:rsidR="009F3EFC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935997">
              <w:t xml:space="preserve"> </w:t>
            </w:r>
            <w:r w:rsidRPr="004E12AB">
              <w:rPr>
                <w:sz w:val="16"/>
                <w:szCs w:val="16"/>
              </w:rPr>
              <w:t>Psychose</w:t>
            </w:r>
          </w:p>
        </w:tc>
        <w:tc>
          <w:tcPr>
            <w:tcW w:w="2446" w:type="dxa"/>
          </w:tcPr>
          <w:p w14:paraId="3C889B8C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5FC42E90" w14:textId="77777777" w:rsidR="0009788A" w:rsidRPr="00935997" w:rsidRDefault="0009788A" w:rsidP="0009788A"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9F3EFC">
              <w:rPr>
                <w:sz w:val="16"/>
                <w:szCs w:val="16"/>
                <w:highlight w:val="lightGray"/>
              </w:rPr>
            </w:r>
            <w:r w:rsidR="009F3EFC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935997">
              <w:t xml:space="preserve"> </w:t>
            </w:r>
            <w:r w:rsidRPr="004E12AB">
              <w:rPr>
                <w:sz w:val="16"/>
                <w:szCs w:val="16"/>
              </w:rPr>
              <w:t>Psychotraumatische</w:t>
            </w:r>
            <w:r w:rsidR="007C7BDD">
              <w:rPr>
                <w:sz w:val="16"/>
                <w:szCs w:val="16"/>
              </w:rPr>
              <w:t xml:space="preserve"> </w:t>
            </w:r>
            <w:r w:rsidRPr="004E12AB">
              <w:rPr>
                <w:sz w:val="16"/>
                <w:szCs w:val="16"/>
              </w:rPr>
              <w:t>klachten</w:t>
            </w:r>
          </w:p>
        </w:tc>
        <w:tc>
          <w:tcPr>
            <w:tcW w:w="2420" w:type="dxa"/>
          </w:tcPr>
          <w:p w14:paraId="043B28F3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6C9EB590" w14:textId="77777777" w:rsidR="0009788A" w:rsidRPr="00935997" w:rsidRDefault="0009788A" w:rsidP="0009788A"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9F3EFC">
              <w:rPr>
                <w:sz w:val="16"/>
                <w:szCs w:val="16"/>
                <w:highlight w:val="lightGray"/>
              </w:rPr>
            </w:r>
            <w:r w:rsidR="009F3EFC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935997">
              <w:t xml:space="preserve"> </w:t>
            </w:r>
            <w:r w:rsidRPr="004E12AB">
              <w:rPr>
                <w:sz w:val="16"/>
                <w:szCs w:val="16"/>
              </w:rPr>
              <w:t>Relatie- en gezinsproblemen</w:t>
            </w:r>
          </w:p>
        </w:tc>
      </w:tr>
      <w:tr w:rsidR="0009788A" w14:paraId="286B024D" w14:textId="77777777" w:rsidTr="0009788A">
        <w:tc>
          <w:tcPr>
            <w:tcW w:w="2433" w:type="dxa"/>
          </w:tcPr>
          <w:p w14:paraId="12CC756B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48C13B06" w14:textId="77777777" w:rsidR="0009788A" w:rsidRPr="00935997" w:rsidRDefault="0009788A" w:rsidP="0009788A"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9F3EFC">
              <w:rPr>
                <w:sz w:val="16"/>
                <w:szCs w:val="16"/>
                <w:highlight w:val="lightGray"/>
              </w:rPr>
            </w:r>
            <w:r w:rsidR="009F3EFC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935997">
              <w:t xml:space="preserve"> </w:t>
            </w:r>
            <w:r w:rsidRPr="004E12AB">
              <w:rPr>
                <w:sz w:val="16"/>
                <w:szCs w:val="16"/>
              </w:rPr>
              <w:t>Stemmingsklachten</w:t>
            </w:r>
          </w:p>
        </w:tc>
        <w:tc>
          <w:tcPr>
            <w:tcW w:w="2446" w:type="dxa"/>
          </w:tcPr>
          <w:p w14:paraId="38023504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47B89A24" w14:textId="77777777" w:rsidR="0009788A" w:rsidRPr="00935997" w:rsidRDefault="0009788A" w:rsidP="0009788A"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9F3EFC">
              <w:rPr>
                <w:sz w:val="16"/>
                <w:szCs w:val="16"/>
                <w:highlight w:val="lightGray"/>
              </w:rPr>
            </w:r>
            <w:r w:rsidR="009F3EFC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 w:rsidRPr="00935997">
              <w:t xml:space="preserve"> </w:t>
            </w:r>
            <w:r w:rsidRPr="004E12AB">
              <w:rPr>
                <w:sz w:val="16"/>
                <w:szCs w:val="16"/>
              </w:rPr>
              <w:t>Verslavingsproblemen</w:t>
            </w:r>
          </w:p>
        </w:tc>
        <w:tc>
          <w:tcPr>
            <w:tcW w:w="2420" w:type="dxa"/>
          </w:tcPr>
          <w:p w14:paraId="0FFE400E" w14:textId="77777777" w:rsidR="0009788A" w:rsidRPr="006D0B57" w:rsidRDefault="0009788A" w:rsidP="0009788A">
            <w:pPr>
              <w:rPr>
                <w:sz w:val="4"/>
                <w:szCs w:val="4"/>
              </w:rPr>
            </w:pPr>
          </w:p>
          <w:p w14:paraId="27EC1EEC" w14:textId="77777777" w:rsidR="0009788A" w:rsidRPr="00935997" w:rsidRDefault="0009788A" w:rsidP="007C7BDD">
            <w:pPr>
              <w:ind w:left="241" w:hanging="241"/>
            </w:pPr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9F3EFC">
              <w:rPr>
                <w:sz w:val="16"/>
                <w:szCs w:val="16"/>
                <w:highlight w:val="lightGray"/>
              </w:rPr>
            </w:r>
            <w:r w:rsidR="009F3EFC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>
              <w:t xml:space="preserve"> </w:t>
            </w:r>
            <w:r w:rsidRPr="004E12AB">
              <w:rPr>
                <w:sz w:val="16"/>
                <w:szCs w:val="16"/>
              </w:rPr>
              <w:t xml:space="preserve">Overig, namelijk </w:t>
            </w:r>
            <w:r w:rsidRPr="004E12AB">
              <w:rPr>
                <w:sz w:val="16"/>
                <w:szCs w:val="16"/>
                <w:shd w:val="clear" w:color="auto" w:fill="D9D9D9" w:themeFill="background1" w:themeFillShade="D9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E12AB">
              <w:rPr>
                <w:sz w:val="16"/>
                <w:szCs w:val="16"/>
                <w:shd w:val="clear" w:color="auto" w:fill="D9D9D9" w:themeFill="background1" w:themeFillShade="D9"/>
              </w:rPr>
              <w:instrText xml:space="preserve"> FORMTEXT </w:instrText>
            </w:r>
            <w:r w:rsidRPr="004E12AB">
              <w:rPr>
                <w:sz w:val="16"/>
                <w:szCs w:val="16"/>
                <w:shd w:val="clear" w:color="auto" w:fill="D9D9D9" w:themeFill="background1" w:themeFillShade="D9"/>
              </w:rPr>
            </w:r>
            <w:r w:rsidRPr="004E12AB">
              <w:rPr>
                <w:sz w:val="16"/>
                <w:szCs w:val="16"/>
                <w:shd w:val="clear" w:color="auto" w:fill="D9D9D9" w:themeFill="background1" w:themeFillShade="D9"/>
              </w:rPr>
              <w:fldChar w:fldCharType="separate"/>
            </w:r>
            <w:r w:rsidRPr="004E12AB">
              <w:rPr>
                <w:noProof/>
                <w:sz w:val="16"/>
                <w:szCs w:val="16"/>
                <w:shd w:val="clear" w:color="auto" w:fill="D9D9D9" w:themeFill="background1" w:themeFillShade="D9"/>
              </w:rPr>
              <w:t> </w:t>
            </w:r>
            <w:r w:rsidRPr="004E12AB">
              <w:rPr>
                <w:noProof/>
                <w:sz w:val="16"/>
                <w:szCs w:val="16"/>
                <w:shd w:val="clear" w:color="auto" w:fill="D9D9D9" w:themeFill="background1" w:themeFillShade="D9"/>
              </w:rPr>
              <w:t> </w:t>
            </w:r>
            <w:r w:rsidRPr="004E12AB">
              <w:rPr>
                <w:noProof/>
                <w:sz w:val="16"/>
                <w:szCs w:val="16"/>
                <w:shd w:val="clear" w:color="auto" w:fill="D9D9D9" w:themeFill="background1" w:themeFillShade="D9"/>
              </w:rPr>
              <w:t> </w:t>
            </w:r>
            <w:r w:rsidRPr="004E12AB">
              <w:rPr>
                <w:noProof/>
                <w:sz w:val="16"/>
                <w:szCs w:val="16"/>
                <w:shd w:val="clear" w:color="auto" w:fill="D9D9D9" w:themeFill="background1" w:themeFillShade="D9"/>
              </w:rPr>
              <w:t> </w:t>
            </w:r>
            <w:r w:rsidRPr="004E12AB">
              <w:rPr>
                <w:noProof/>
                <w:sz w:val="16"/>
                <w:szCs w:val="16"/>
                <w:shd w:val="clear" w:color="auto" w:fill="D9D9D9" w:themeFill="background1" w:themeFillShade="D9"/>
              </w:rPr>
              <w:t> </w:t>
            </w:r>
            <w:r w:rsidRPr="004E12AB">
              <w:rPr>
                <w:sz w:val="16"/>
                <w:szCs w:val="16"/>
                <w:shd w:val="clear" w:color="auto" w:fill="D9D9D9" w:themeFill="background1" w:themeFillShade="D9"/>
              </w:rPr>
              <w:fldChar w:fldCharType="end"/>
            </w:r>
          </w:p>
        </w:tc>
      </w:tr>
    </w:tbl>
    <w:p w14:paraId="2C441126" w14:textId="77777777" w:rsidR="0009788A" w:rsidRPr="001828E8" w:rsidRDefault="0009788A" w:rsidP="003319F7"/>
    <w:tbl>
      <w:tblPr>
        <w:tblW w:w="9628" w:type="dxa"/>
        <w:tblInd w:w="20" w:type="dxa"/>
        <w:tblLayout w:type="fixed"/>
        <w:tblCellMar>
          <w:left w:w="0" w:type="dxa"/>
          <w:bottom w:w="142" w:type="dxa"/>
          <w:right w:w="0" w:type="dxa"/>
        </w:tblCellMar>
        <w:tblLook w:val="0000" w:firstRow="0" w:lastRow="0" w:firstColumn="0" w:lastColumn="0" w:noHBand="0" w:noVBand="0"/>
      </w:tblPr>
      <w:tblGrid>
        <w:gridCol w:w="2390"/>
        <w:gridCol w:w="2294"/>
        <w:gridCol w:w="258"/>
        <w:gridCol w:w="4686"/>
      </w:tblGrid>
      <w:tr w:rsidR="00DE5820" w14:paraId="0FDB5E66" w14:textId="77777777" w:rsidTr="00533F82">
        <w:trPr>
          <w:trHeight w:val="283"/>
        </w:trPr>
        <w:tc>
          <w:tcPr>
            <w:tcW w:w="2390" w:type="dxa"/>
            <w:tcBorders>
              <w:top w:val="nil"/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4A52BC17" w14:textId="77777777" w:rsidR="00DE5820" w:rsidRDefault="00DE5820" w:rsidP="00DE5820">
            <w:r>
              <w:t>Ernst</w:t>
            </w:r>
            <w:r w:rsidRPr="002A3DAD">
              <w:rPr>
                <w:color w:val="1D71B8" w:themeColor="accent4"/>
              </w:rPr>
              <w:t>*</w:t>
            </w:r>
          </w:p>
        </w:tc>
        <w:tc>
          <w:tcPr>
            <w:tcW w:w="7238" w:type="dxa"/>
            <w:gridSpan w:val="3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tcMar>
              <w:top w:w="57" w:type="dxa"/>
              <w:bottom w:w="68" w:type="dxa"/>
            </w:tcMar>
          </w:tcPr>
          <w:p w14:paraId="63069DAA" w14:textId="77777777" w:rsidR="00DE5820" w:rsidRPr="00E67126" w:rsidRDefault="00DE5820" w:rsidP="00DE5820">
            <w:pPr>
              <w:tabs>
                <w:tab w:val="left" w:pos="2552"/>
                <w:tab w:val="left" w:pos="4922"/>
              </w:tabs>
              <w:rPr>
                <w:sz w:val="16"/>
                <w:szCs w:val="16"/>
                <w:highlight w:val="lightGray"/>
              </w:rPr>
            </w:pPr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9F3EFC">
              <w:rPr>
                <w:sz w:val="16"/>
                <w:szCs w:val="16"/>
                <w:highlight w:val="lightGray"/>
              </w:rPr>
            </w:r>
            <w:r w:rsidR="009F3EFC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>
              <w:rPr>
                <w:sz w:val="16"/>
                <w:szCs w:val="16"/>
              </w:rPr>
              <w:t xml:space="preserve"> licht </w:t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9F3EFC">
              <w:rPr>
                <w:sz w:val="16"/>
                <w:szCs w:val="16"/>
                <w:highlight w:val="lightGray"/>
              </w:rPr>
            </w:r>
            <w:r w:rsidR="009F3EFC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>
              <w:rPr>
                <w:sz w:val="16"/>
                <w:szCs w:val="16"/>
              </w:rPr>
              <w:t xml:space="preserve"> matig</w:t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9F3EFC">
              <w:rPr>
                <w:sz w:val="16"/>
                <w:szCs w:val="16"/>
                <w:highlight w:val="lightGray"/>
              </w:rPr>
            </w:r>
            <w:r w:rsidR="009F3EFC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r>
              <w:rPr>
                <w:sz w:val="16"/>
                <w:szCs w:val="16"/>
              </w:rPr>
              <w:t xml:space="preserve"> ernstig</w:t>
            </w:r>
          </w:p>
        </w:tc>
      </w:tr>
      <w:tr w:rsidR="00DE5820" w14:paraId="2B638756" w14:textId="77777777" w:rsidTr="00533F82">
        <w:tc>
          <w:tcPr>
            <w:tcW w:w="2390" w:type="dxa"/>
            <w:tcBorders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6DC12826" w14:textId="77777777" w:rsidR="00DE5820" w:rsidRDefault="007C7BDD" w:rsidP="00DE5820">
            <w:r>
              <w:t>Suïcidaliteit</w:t>
            </w:r>
            <w:r w:rsidR="00DE5820">
              <w:t xml:space="preserve"> / risico-</w:t>
            </w:r>
          </w:p>
          <w:p w14:paraId="262E2361" w14:textId="77777777" w:rsidR="00DE5820" w:rsidRDefault="00DE5820" w:rsidP="00DE5820">
            <w:r>
              <w:t>Inschatting</w:t>
            </w:r>
            <w:r w:rsidRPr="002A3DAD">
              <w:rPr>
                <w:color w:val="1D71B8" w:themeColor="accent4"/>
              </w:rPr>
              <w:t>*</w:t>
            </w:r>
          </w:p>
        </w:tc>
        <w:tc>
          <w:tcPr>
            <w:tcW w:w="7238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57" w:type="dxa"/>
              <w:bottom w:w="68" w:type="dxa"/>
            </w:tcMar>
          </w:tcPr>
          <w:p w14:paraId="53101787" w14:textId="77777777" w:rsidR="00DE5820" w:rsidRPr="002A3DAD" w:rsidRDefault="00DE5820" w:rsidP="002A3DAD">
            <w:pPr>
              <w:rPr>
                <w:sz w:val="16"/>
                <w:szCs w:val="16"/>
              </w:rPr>
            </w:pPr>
            <w:r w:rsidRPr="00E67126">
              <w:rPr>
                <w:sz w:val="16"/>
                <w:szCs w:val="16"/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sz w:val="16"/>
                <w:szCs w:val="16"/>
                <w:highlight w:val="lightGray"/>
              </w:rPr>
              <w:instrText xml:space="preserve"> FORMTEXT </w:instrText>
            </w:r>
            <w:r w:rsidRPr="00E67126">
              <w:rPr>
                <w:sz w:val="16"/>
                <w:szCs w:val="16"/>
                <w:highlight w:val="lightGray"/>
              </w:rPr>
            </w:r>
            <w:r w:rsidRPr="00E67126">
              <w:rPr>
                <w:sz w:val="16"/>
                <w:szCs w:val="16"/>
                <w:highlight w:val="lightGray"/>
              </w:rPr>
              <w:fldChar w:fldCharType="separate"/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sz w:val="16"/>
                <w:szCs w:val="16"/>
                <w:highlight w:val="lightGray"/>
              </w:rPr>
              <w:fldChar w:fldCharType="end"/>
            </w:r>
          </w:p>
        </w:tc>
      </w:tr>
      <w:tr w:rsidR="002A3DAD" w14:paraId="01384EF4" w14:textId="77777777" w:rsidTr="00533F82">
        <w:tc>
          <w:tcPr>
            <w:tcW w:w="2390" w:type="dxa"/>
            <w:tcBorders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244BBA4C" w14:textId="77777777" w:rsidR="002A3DAD" w:rsidRDefault="002A3DAD" w:rsidP="002A3DAD">
            <w:r>
              <w:t>Juridische situatie</w:t>
            </w:r>
          </w:p>
          <w:p w14:paraId="0836B71A" w14:textId="77777777" w:rsidR="002A3DAD" w:rsidRDefault="002A3DAD" w:rsidP="00DE5820">
            <w:r>
              <w:t>(ZM, bewind, curatele e.d.)</w:t>
            </w:r>
          </w:p>
        </w:tc>
        <w:tc>
          <w:tcPr>
            <w:tcW w:w="7238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57" w:type="dxa"/>
              <w:bottom w:w="68" w:type="dxa"/>
            </w:tcMar>
          </w:tcPr>
          <w:p w14:paraId="361B0A7B" w14:textId="77777777" w:rsidR="002A3DAD" w:rsidRDefault="002A3DAD" w:rsidP="002A3DAD">
            <w:pPr>
              <w:rPr>
                <w:sz w:val="16"/>
                <w:szCs w:val="16"/>
              </w:rPr>
            </w:pPr>
            <w:r w:rsidRPr="00E67126">
              <w:rPr>
                <w:sz w:val="16"/>
                <w:szCs w:val="16"/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sz w:val="16"/>
                <w:szCs w:val="16"/>
                <w:highlight w:val="lightGray"/>
              </w:rPr>
              <w:instrText xml:space="preserve"> FORMTEXT </w:instrText>
            </w:r>
            <w:r w:rsidRPr="00E67126">
              <w:rPr>
                <w:sz w:val="16"/>
                <w:szCs w:val="16"/>
                <w:highlight w:val="lightGray"/>
              </w:rPr>
            </w:r>
            <w:r w:rsidRPr="00E67126">
              <w:rPr>
                <w:sz w:val="16"/>
                <w:szCs w:val="16"/>
                <w:highlight w:val="lightGray"/>
              </w:rPr>
              <w:fldChar w:fldCharType="separate"/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sz w:val="16"/>
                <w:szCs w:val="16"/>
                <w:highlight w:val="lightGray"/>
              </w:rPr>
              <w:fldChar w:fldCharType="end"/>
            </w:r>
          </w:p>
          <w:p w14:paraId="466DE6B4" w14:textId="77777777" w:rsidR="002A3DAD" w:rsidRPr="00E67126" w:rsidRDefault="002A3DAD" w:rsidP="00DE5820">
            <w:pPr>
              <w:rPr>
                <w:sz w:val="16"/>
                <w:szCs w:val="16"/>
                <w:highlight w:val="lightGray"/>
              </w:rPr>
            </w:pPr>
          </w:p>
        </w:tc>
      </w:tr>
      <w:tr w:rsidR="002A3DAD" w14:paraId="2B21D3BE" w14:textId="77777777" w:rsidTr="00533F82">
        <w:tc>
          <w:tcPr>
            <w:tcW w:w="2390" w:type="dxa"/>
            <w:tcBorders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683985A9" w14:textId="77777777" w:rsidR="002A3DAD" w:rsidRDefault="002A3DAD" w:rsidP="00DE5820">
            <w:r>
              <w:t>Besproken met patiënt?</w:t>
            </w:r>
            <w:r w:rsidRPr="002A3DAD">
              <w:rPr>
                <w:color w:val="1D71B8" w:themeColor="accent4"/>
              </w:rPr>
              <w:t>*</w:t>
            </w:r>
          </w:p>
        </w:tc>
        <w:tc>
          <w:tcPr>
            <w:tcW w:w="7238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57" w:type="dxa"/>
              <w:bottom w:w="68" w:type="dxa"/>
            </w:tcMar>
          </w:tcPr>
          <w:p w14:paraId="01C985E2" w14:textId="77777777" w:rsidR="002A3DAD" w:rsidRPr="00E67126" w:rsidRDefault="002A3DAD" w:rsidP="002A3DAD">
            <w:pPr>
              <w:tabs>
                <w:tab w:val="left" w:pos="2552"/>
              </w:tabs>
              <w:rPr>
                <w:sz w:val="16"/>
                <w:szCs w:val="16"/>
                <w:highlight w:val="lightGray"/>
              </w:rPr>
            </w:pPr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Selectievakje24"/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9F3EFC">
              <w:rPr>
                <w:sz w:val="16"/>
                <w:szCs w:val="16"/>
                <w:highlight w:val="lightGray"/>
              </w:rPr>
            </w:r>
            <w:r w:rsidR="009F3EFC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bookmarkEnd w:id="3"/>
            <w:r w:rsidRPr="007C7BDD">
              <w:rPr>
                <w:sz w:val="16"/>
                <w:szCs w:val="16"/>
              </w:rPr>
              <w:t xml:space="preserve"> ja</w:t>
            </w:r>
            <w:r w:rsidRPr="007C7BDD">
              <w:rPr>
                <w:sz w:val="16"/>
                <w:szCs w:val="16"/>
              </w:rPr>
              <w:tab/>
              <w:t xml:space="preserve"> </w:t>
            </w:r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Selectievakje28"/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9F3EFC">
              <w:rPr>
                <w:sz w:val="16"/>
                <w:szCs w:val="16"/>
                <w:highlight w:val="lightGray"/>
              </w:rPr>
            </w:r>
            <w:r w:rsidR="009F3EFC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bookmarkEnd w:id="4"/>
            <w:r w:rsidRPr="007C7BDD">
              <w:rPr>
                <w:sz w:val="16"/>
                <w:szCs w:val="16"/>
              </w:rPr>
              <w:t xml:space="preserve"> nee</w:t>
            </w:r>
          </w:p>
        </w:tc>
      </w:tr>
      <w:tr w:rsidR="002A3DAD" w14:paraId="4D42B8A4" w14:textId="77777777" w:rsidTr="00533F82">
        <w:tc>
          <w:tcPr>
            <w:tcW w:w="2390" w:type="dxa"/>
            <w:tcBorders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4BC4F30C" w14:textId="77777777" w:rsidR="002A3DAD" w:rsidRDefault="002A3DAD" w:rsidP="002A3DAD">
            <w:r>
              <w:t>Behandelvoorstel verwijzer</w:t>
            </w:r>
          </w:p>
        </w:tc>
        <w:tc>
          <w:tcPr>
            <w:tcW w:w="7238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57" w:type="dxa"/>
              <w:bottom w:w="68" w:type="dxa"/>
            </w:tcMar>
          </w:tcPr>
          <w:p w14:paraId="5DACE7BA" w14:textId="77777777" w:rsidR="002A3DAD" w:rsidRPr="00E67126" w:rsidRDefault="002A3DAD" w:rsidP="00DE5820">
            <w:pPr>
              <w:rPr>
                <w:sz w:val="16"/>
                <w:szCs w:val="16"/>
                <w:highlight w:val="lightGray"/>
              </w:rPr>
            </w:pPr>
            <w:r w:rsidRPr="00E67126">
              <w:rPr>
                <w:sz w:val="16"/>
                <w:szCs w:val="16"/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sz w:val="16"/>
                <w:szCs w:val="16"/>
                <w:highlight w:val="lightGray"/>
              </w:rPr>
              <w:instrText xml:space="preserve"> FORMTEXT </w:instrText>
            </w:r>
            <w:r w:rsidRPr="00E67126">
              <w:rPr>
                <w:sz w:val="16"/>
                <w:szCs w:val="16"/>
                <w:highlight w:val="lightGray"/>
              </w:rPr>
            </w:r>
            <w:r w:rsidRPr="00E67126">
              <w:rPr>
                <w:sz w:val="16"/>
                <w:szCs w:val="16"/>
                <w:highlight w:val="lightGray"/>
              </w:rPr>
              <w:fldChar w:fldCharType="separate"/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sz w:val="16"/>
                <w:szCs w:val="16"/>
                <w:highlight w:val="lightGray"/>
              </w:rPr>
              <w:fldChar w:fldCharType="end"/>
            </w:r>
          </w:p>
        </w:tc>
      </w:tr>
      <w:tr w:rsidR="002A3DAD" w14:paraId="51F41066" w14:textId="77777777" w:rsidTr="00533F82">
        <w:tc>
          <w:tcPr>
            <w:tcW w:w="2390" w:type="dxa"/>
            <w:tcBorders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13B23EE7" w14:textId="77777777" w:rsidR="002A3DAD" w:rsidRDefault="002A3DAD" w:rsidP="00DE5820">
            <w:r>
              <w:t>Procedurevoorstel</w:t>
            </w:r>
          </w:p>
        </w:tc>
        <w:tc>
          <w:tcPr>
            <w:tcW w:w="7238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57" w:type="dxa"/>
              <w:bottom w:w="68" w:type="dxa"/>
            </w:tcMar>
          </w:tcPr>
          <w:p w14:paraId="3823D6CC" w14:textId="77777777" w:rsidR="002A3DAD" w:rsidRPr="00E67126" w:rsidRDefault="002A3DAD" w:rsidP="00063CFF">
            <w:pPr>
              <w:tabs>
                <w:tab w:val="left" w:pos="2552"/>
              </w:tabs>
              <w:rPr>
                <w:sz w:val="16"/>
                <w:szCs w:val="16"/>
                <w:highlight w:val="lightGray"/>
              </w:rPr>
            </w:pPr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Selectievakje26"/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9F3EFC">
              <w:rPr>
                <w:sz w:val="16"/>
                <w:szCs w:val="16"/>
                <w:highlight w:val="lightGray"/>
              </w:rPr>
            </w:r>
            <w:r w:rsidR="009F3EFC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bookmarkEnd w:id="5"/>
            <w:r w:rsidRPr="007C7BDD">
              <w:rPr>
                <w:sz w:val="16"/>
                <w:szCs w:val="16"/>
              </w:rPr>
              <w:t xml:space="preserve"> overname behandeling </w:t>
            </w:r>
            <w:r w:rsidRPr="007C7BDD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  <w:highlight w:val="lightGray"/>
              </w:rPr>
              <w:fldChar w:fldCharType="begin">
                <w:ffData>
                  <w:name w:val="Selectievakje2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Selectievakje27"/>
            <w:r>
              <w:rPr>
                <w:sz w:val="16"/>
                <w:szCs w:val="16"/>
                <w:highlight w:val="lightGray"/>
              </w:rPr>
              <w:instrText xml:space="preserve"> FORMCHECKBOX </w:instrText>
            </w:r>
            <w:r w:rsidR="009F3EFC">
              <w:rPr>
                <w:sz w:val="16"/>
                <w:szCs w:val="16"/>
                <w:highlight w:val="lightGray"/>
              </w:rPr>
            </w:r>
            <w:r w:rsidR="009F3EFC">
              <w:rPr>
                <w:sz w:val="16"/>
                <w:szCs w:val="16"/>
                <w:highlight w:val="lightGray"/>
              </w:rPr>
              <w:fldChar w:fldCharType="separate"/>
            </w:r>
            <w:r>
              <w:rPr>
                <w:sz w:val="16"/>
                <w:szCs w:val="16"/>
                <w:highlight w:val="lightGray"/>
              </w:rPr>
              <w:fldChar w:fldCharType="end"/>
            </w:r>
            <w:bookmarkEnd w:id="6"/>
            <w:r w:rsidRPr="007C7BDD">
              <w:rPr>
                <w:sz w:val="16"/>
                <w:szCs w:val="16"/>
              </w:rPr>
              <w:t xml:space="preserve"> consultatie en terugverwijzing</w:t>
            </w:r>
          </w:p>
        </w:tc>
      </w:tr>
      <w:tr w:rsidR="00DE5820" w14:paraId="435A1034" w14:textId="77777777" w:rsidTr="00533F82">
        <w:tc>
          <w:tcPr>
            <w:tcW w:w="2390" w:type="dxa"/>
            <w:tcBorders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1B25ED0D" w14:textId="77777777" w:rsidR="00DE5820" w:rsidRDefault="00DE5820" w:rsidP="00DE5820">
            <w:r>
              <w:t xml:space="preserve">Ook bekend bij (instantie) </w:t>
            </w:r>
          </w:p>
        </w:tc>
        <w:tc>
          <w:tcPr>
            <w:tcW w:w="7238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57" w:type="dxa"/>
              <w:bottom w:w="68" w:type="dxa"/>
            </w:tcMar>
          </w:tcPr>
          <w:p w14:paraId="1903D6F4" w14:textId="77777777" w:rsidR="00DE5820" w:rsidRDefault="00DE5820" w:rsidP="00DE5820">
            <w:r w:rsidRPr="00E67126">
              <w:rPr>
                <w:sz w:val="16"/>
                <w:szCs w:val="16"/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sz w:val="16"/>
                <w:szCs w:val="16"/>
                <w:highlight w:val="lightGray"/>
              </w:rPr>
              <w:instrText xml:space="preserve"> FORMTEXT </w:instrText>
            </w:r>
            <w:r w:rsidRPr="00E67126">
              <w:rPr>
                <w:sz w:val="16"/>
                <w:szCs w:val="16"/>
                <w:highlight w:val="lightGray"/>
              </w:rPr>
            </w:r>
            <w:r w:rsidRPr="00E67126">
              <w:rPr>
                <w:sz w:val="16"/>
                <w:szCs w:val="16"/>
                <w:highlight w:val="lightGray"/>
              </w:rPr>
              <w:fldChar w:fldCharType="separate"/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sz w:val="16"/>
                <w:szCs w:val="16"/>
                <w:highlight w:val="lightGray"/>
              </w:rPr>
              <w:fldChar w:fldCharType="end"/>
            </w:r>
          </w:p>
        </w:tc>
      </w:tr>
      <w:tr w:rsidR="00DE5820" w14:paraId="548B246E" w14:textId="77777777" w:rsidTr="00533F82">
        <w:tc>
          <w:tcPr>
            <w:tcW w:w="2390" w:type="dxa"/>
            <w:tcBorders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712C7241" w14:textId="77777777" w:rsidR="00DE5820" w:rsidRDefault="00DE5820" w:rsidP="00DE5820">
            <w:r>
              <w:t>Contactpersoon</w:t>
            </w:r>
          </w:p>
          <w:p w14:paraId="51281FDF" w14:textId="77777777" w:rsidR="00DE5820" w:rsidRDefault="00DE5820" w:rsidP="00DE5820">
            <w:r>
              <w:t>(naam telefoonnummer)</w:t>
            </w:r>
          </w:p>
        </w:tc>
        <w:tc>
          <w:tcPr>
            <w:tcW w:w="7238" w:type="dxa"/>
            <w:gridSpan w:val="3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tcMar>
              <w:top w:w="57" w:type="dxa"/>
              <w:bottom w:w="68" w:type="dxa"/>
            </w:tcMar>
          </w:tcPr>
          <w:p w14:paraId="0B5B9C62" w14:textId="77777777" w:rsidR="00DE5820" w:rsidRPr="00E67126" w:rsidRDefault="00DE5820" w:rsidP="00DE5820">
            <w:pPr>
              <w:rPr>
                <w:sz w:val="16"/>
                <w:szCs w:val="16"/>
                <w:highlight w:val="lightGray"/>
              </w:rPr>
            </w:pPr>
            <w:r w:rsidRPr="00E67126">
              <w:rPr>
                <w:sz w:val="16"/>
                <w:szCs w:val="16"/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sz w:val="16"/>
                <w:szCs w:val="16"/>
                <w:highlight w:val="lightGray"/>
              </w:rPr>
              <w:instrText xml:space="preserve"> FORMTEXT </w:instrText>
            </w:r>
            <w:r w:rsidRPr="00E67126">
              <w:rPr>
                <w:sz w:val="16"/>
                <w:szCs w:val="16"/>
                <w:highlight w:val="lightGray"/>
              </w:rPr>
            </w:r>
            <w:r w:rsidRPr="00E67126">
              <w:rPr>
                <w:sz w:val="16"/>
                <w:szCs w:val="16"/>
                <w:highlight w:val="lightGray"/>
              </w:rPr>
              <w:fldChar w:fldCharType="separate"/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sz w:val="16"/>
                <w:szCs w:val="16"/>
                <w:highlight w:val="lightGray"/>
              </w:rPr>
              <w:fldChar w:fldCharType="end"/>
            </w:r>
          </w:p>
        </w:tc>
      </w:tr>
      <w:tr w:rsidR="002A3DAD" w14:paraId="2A1D70EE" w14:textId="77777777" w:rsidTr="00533F82">
        <w:trPr>
          <w:trHeight w:hRule="exact" w:val="57"/>
        </w:trPr>
        <w:tc>
          <w:tcPr>
            <w:tcW w:w="2390" w:type="dxa"/>
            <w:tcBorders>
              <w:left w:val="nil"/>
              <w:bottom w:val="single" w:sz="8" w:space="0" w:color="EDC500" w:themeColor="accent1"/>
              <w:right w:val="nil"/>
            </w:tcBorders>
          </w:tcPr>
          <w:p w14:paraId="79017F14" w14:textId="77777777" w:rsidR="002A3DAD" w:rsidRDefault="002A3DAD" w:rsidP="00DE5820"/>
        </w:tc>
        <w:tc>
          <w:tcPr>
            <w:tcW w:w="7238" w:type="dxa"/>
            <w:gridSpan w:val="3"/>
            <w:tcBorders>
              <w:top w:val="dashed" w:sz="4" w:space="0" w:color="auto"/>
              <w:left w:val="nil"/>
              <w:bottom w:val="single" w:sz="8" w:space="0" w:color="EDC500" w:themeColor="accent1"/>
              <w:right w:val="nil"/>
            </w:tcBorders>
          </w:tcPr>
          <w:p w14:paraId="49750A6A" w14:textId="77777777" w:rsidR="002A3DAD" w:rsidRPr="00E67126" w:rsidRDefault="002A3DAD" w:rsidP="00DE5820">
            <w:pPr>
              <w:rPr>
                <w:sz w:val="16"/>
                <w:szCs w:val="16"/>
                <w:highlight w:val="lightGray"/>
              </w:rPr>
            </w:pPr>
          </w:p>
        </w:tc>
      </w:tr>
      <w:tr w:rsidR="00DE5820" w14:paraId="0B28EAA4" w14:textId="77777777" w:rsidTr="00533F82">
        <w:tc>
          <w:tcPr>
            <w:tcW w:w="9628" w:type="dxa"/>
            <w:gridSpan w:val="4"/>
            <w:tcBorders>
              <w:top w:val="single" w:sz="8" w:space="0" w:color="EDC500" w:themeColor="accent1"/>
              <w:left w:val="nil"/>
              <w:right w:val="nil"/>
            </w:tcBorders>
            <w:tcMar>
              <w:top w:w="113" w:type="dxa"/>
            </w:tcMar>
          </w:tcPr>
          <w:p w14:paraId="46822DEE" w14:textId="77777777" w:rsidR="00DE5820" w:rsidRDefault="00DE5820" w:rsidP="002A3DAD">
            <w:pPr>
              <w:pStyle w:val="Kop1"/>
            </w:pPr>
            <w:r>
              <w:t xml:space="preserve">Bijlagen, graag informatie over relevante behandeling/medicatie toevoegen </w:t>
            </w:r>
          </w:p>
        </w:tc>
      </w:tr>
      <w:tr w:rsidR="00DE5820" w14:paraId="48647A32" w14:textId="77777777" w:rsidTr="00533F82">
        <w:tc>
          <w:tcPr>
            <w:tcW w:w="2390" w:type="dxa"/>
            <w:tcBorders>
              <w:top w:val="nil"/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3BBE4DA0" w14:textId="77777777" w:rsidR="00DE5820" w:rsidRDefault="00DE5820" w:rsidP="002A3DAD">
            <w:r>
              <w:t>Bijlagen</w:t>
            </w:r>
          </w:p>
        </w:tc>
        <w:tc>
          <w:tcPr>
            <w:tcW w:w="7238" w:type="dxa"/>
            <w:gridSpan w:val="3"/>
            <w:tcBorders>
              <w:top w:val="nil"/>
              <w:left w:val="nil"/>
              <w:bottom w:val="dashed" w:sz="4" w:space="0" w:color="auto"/>
              <w:right w:val="nil"/>
            </w:tcBorders>
            <w:tcMar>
              <w:top w:w="57" w:type="dxa"/>
              <w:bottom w:w="68" w:type="dxa"/>
            </w:tcMar>
          </w:tcPr>
          <w:p w14:paraId="0EB4C7DF" w14:textId="77777777" w:rsidR="00DE5820" w:rsidRDefault="00DE5820" w:rsidP="002A3DAD">
            <w:r w:rsidRPr="00E67126">
              <w:rPr>
                <w:sz w:val="16"/>
                <w:szCs w:val="16"/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sz w:val="16"/>
                <w:szCs w:val="16"/>
                <w:highlight w:val="lightGray"/>
              </w:rPr>
              <w:instrText xml:space="preserve"> FORMTEXT </w:instrText>
            </w:r>
            <w:r w:rsidRPr="00E67126">
              <w:rPr>
                <w:sz w:val="16"/>
                <w:szCs w:val="16"/>
                <w:highlight w:val="lightGray"/>
              </w:rPr>
            </w:r>
            <w:r w:rsidRPr="00E67126">
              <w:rPr>
                <w:sz w:val="16"/>
                <w:szCs w:val="16"/>
                <w:highlight w:val="lightGray"/>
              </w:rPr>
              <w:fldChar w:fldCharType="separate"/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sz w:val="16"/>
                <w:szCs w:val="16"/>
                <w:highlight w:val="lightGray"/>
              </w:rPr>
              <w:fldChar w:fldCharType="end"/>
            </w:r>
          </w:p>
        </w:tc>
      </w:tr>
      <w:tr w:rsidR="00DE5820" w14:paraId="600DD042" w14:textId="77777777" w:rsidTr="00533F82">
        <w:tc>
          <w:tcPr>
            <w:tcW w:w="2390" w:type="dxa"/>
            <w:tcBorders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51B0B53E" w14:textId="77777777" w:rsidR="00DE5820" w:rsidRDefault="00DE5820" w:rsidP="002A3DAD">
            <w:r>
              <w:t>Toelichting op bijlagen</w:t>
            </w:r>
          </w:p>
        </w:tc>
        <w:tc>
          <w:tcPr>
            <w:tcW w:w="7238" w:type="dxa"/>
            <w:gridSpan w:val="3"/>
            <w:tcBorders>
              <w:top w:val="dashed" w:sz="4" w:space="0" w:color="auto"/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0325E6A4" w14:textId="77777777" w:rsidR="00DE5820" w:rsidRDefault="00DE5820" w:rsidP="002A3DAD">
            <w:r w:rsidRPr="00E67126">
              <w:rPr>
                <w:sz w:val="16"/>
                <w:szCs w:val="16"/>
                <w:highlight w:val="lightGray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67126">
              <w:rPr>
                <w:sz w:val="16"/>
                <w:szCs w:val="16"/>
                <w:highlight w:val="lightGray"/>
              </w:rPr>
              <w:instrText xml:space="preserve"> FORMTEXT </w:instrText>
            </w:r>
            <w:r w:rsidRPr="00E67126">
              <w:rPr>
                <w:sz w:val="16"/>
                <w:szCs w:val="16"/>
                <w:highlight w:val="lightGray"/>
              </w:rPr>
            </w:r>
            <w:r w:rsidRPr="00E67126">
              <w:rPr>
                <w:sz w:val="16"/>
                <w:szCs w:val="16"/>
                <w:highlight w:val="lightGray"/>
              </w:rPr>
              <w:fldChar w:fldCharType="separate"/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noProof/>
                <w:sz w:val="16"/>
                <w:szCs w:val="16"/>
                <w:highlight w:val="lightGray"/>
              </w:rPr>
              <w:t> </w:t>
            </w:r>
            <w:r w:rsidRPr="00E67126">
              <w:rPr>
                <w:sz w:val="16"/>
                <w:szCs w:val="16"/>
                <w:highlight w:val="lightGray"/>
              </w:rPr>
              <w:fldChar w:fldCharType="end"/>
            </w:r>
          </w:p>
        </w:tc>
      </w:tr>
      <w:tr w:rsidR="00533F82" w14:paraId="77CDC031" w14:textId="77777777" w:rsidTr="00533F82">
        <w:trPr>
          <w:trHeight w:val="1020"/>
        </w:trPr>
        <w:tc>
          <w:tcPr>
            <w:tcW w:w="2390" w:type="dxa"/>
            <w:tcBorders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0CFB540A" w14:textId="77777777" w:rsidR="00533F82" w:rsidRDefault="00533F82" w:rsidP="002A3DAD"/>
        </w:tc>
        <w:tc>
          <w:tcPr>
            <w:tcW w:w="7238" w:type="dxa"/>
            <w:gridSpan w:val="3"/>
            <w:tcBorders>
              <w:top w:val="dashed" w:sz="4" w:space="0" w:color="auto"/>
              <w:left w:val="nil"/>
              <w:right w:val="nil"/>
            </w:tcBorders>
            <w:tcMar>
              <w:top w:w="57" w:type="dxa"/>
              <w:bottom w:w="68" w:type="dxa"/>
            </w:tcMar>
          </w:tcPr>
          <w:p w14:paraId="20D3C8DE" w14:textId="77777777" w:rsidR="00533F82" w:rsidRPr="00E67126" w:rsidRDefault="00533F82" w:rsidP="002A3DAD">
            <w:pPr>
              <w:rPr>
                <w:sz w:val="16"/>
                <w:szCs w:val="16"/>
                <w:highlight w:val="lightGray"/>
              </w:rPr>
            </w:pPr>
          </w:p>
        </w:tc>
      </w:tr>
      <w:tr w:rsidR="008917B1" w14:paraId="4FA12EFE" w14:textId="77777777" w:rsidTr="00533F82">
        <w:trPr>
          <w:trHeight w:hRule="exact" w:val="1985"/>
        </w:trPr>
        <w:tc>
          <w:tcPr>
            <w:tcW w:w="4684" w:type="dxa"/>
            <w:gridSpan w:val="2"/>
            <w:tcBorders>
              <w:left w:val="nil"/>
              <w:bottom w:val="dashed" w:sz="4" w:space="0" w:color="auto"/>
              <w:right w:val="nil"/>
            </w:tcBorders>
          </w:tcPr>
          <w:p w14:paraId="2B5305F2" w14:textId="77777777" w:rsidR="008917B1" w:rsidRDefault="008917B1" w:rsidP="002A3DAD">
            <w:r>
              <w:t>Met vriendelijke groet,</w:t>
            </w:r>
          </w:p>
          <w:p w14:paraId="2B17EF5B" w14:textId="77777777" w:rsidR="008917B1" w:rsidRDefault="008917B1" w:rsidP="002A3DAD">
            <w:r>
              <w:t>Handtekening en naam</w:t>
            </w:r>
            <w:r w:rsidRPr="002A3DAD">
              <w:rPr>
                <w:color w:val="1D71B8" w:themeColor="accent4"/>
              </w:rPr>
              <w:t>*</w:t>
            </w:r>
          </w:p>
        </w:tc>
        <w:tc>
          <w:tcPr>
            <w:tcW w:w="258" w:type="dxa"/>
            <w:tcBorders>
              <w:left w:val="nil"/>
              <w:bottom w:val="nil"/>
              <w:right w:val="nil"/>
            </w:tcBorders>
          </w:tcPr>
          <w:p w14:paraId="504632C0" w14:textId="77777777" w:rsidR="008917B1" w:rsidRDefault="008917B1" w:rsidP="002A3DAD"/>
        </w:tc>
        <w:tc>
          <w:tcPr>
            <w:tcW w:w="4686" w:type="dxa"/>
            <w:tcBorders>
              <w:left w:val="nil"/>
              <w:bottom w:val="dashed" w:sz="4" w:space="0" w:color="auto"/>
              <w:right w:val="nil"/>
            </w:tcBorders>
          </w:tcPr>
          <w:p w14:paraId="3015CE89" w14:textId="77777777" w:rsidR="008917B1" w:rsidRDefault="008917B1" w:rsidP="002A3DAD">
            <w:r w:rsidRPr="002A3DAD">
              <w:t>Praktijkstempel</w:t>
            </w:r>
            <w:r w:rsidRPr="002A3DAD">
              <w:rPr>
                <w:color w:val="1D71B8" w:themeColor="accent4"/>
              </w:rPr>
              <w:t>*</w:t>
            </w:r>
            <w:r w:rsidRPr="002A3DAD">
              <w:t xml:space="preserve"> </w:t>
            </w:r>
            <w:r w:rsidRPr="008917B1">
              <w:rPr>
                <w:i/>
                <w:iCs/>
              </w:rPr>
              <w:t>(Indien een praktijkstempel niet voorhanden is, volstaat het toevoegen van een kort begeleidend schrijven op logopapier van uw organisatie)</w:t>
            </w:r>
          </w:p>
        </w:tc>
      </w:tr>
    </w:tbl>
    <w:p w14:paraId="75949C37" w14:textId="77777777" w:rsidR="009D57D1" w:rsidRDefault="009D57D1"/>
    <w:sectPr w:rsidR="009D57D1" w:rsidSect="0040558A">
      <w:footerReference w:type="default" r:id="rId47"/>
      <w:headerReference w:type="first" r:id="rId48"/>
      <w:footerReference w:type="first" r:id="rId49"/>
      <w:pgSz w:w="11906" w:h="16838" w:code="9"/>
      <w:pgMar w:top="1247" w:right="1134" w:bottom="907" w:left="1134" w:header="51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B58D8" w14:textId="77777777" w:rsidR="009F3EFC" w:rsidRDefault="009F3EFC" w:rsidP="00FC6AEC">
      <w:r>
        <w:separator/>
      </w:r>
    </w:p>
  </w:endnote>
  <w:endnote w:type="continuationSeparator" w:id="0">
    <w:p w14:paraId="0D39D1CC" w14:textId="77777777" w:rsidR="009F3EFC" w:rsidRDefault="009F3EFC" w:rsidP="00FC6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IBM Plex Sans">
    <w:charset w:val="00"/>
    <w:family w:val="swiss"/>
    <w:pitch w:val="variable"/>
    <w:sig w:usb0="A00002EF" w:usb1="5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BM Plex Sans SemiBold">
    <w:charset w:val="00"/>
    <w:family w:val="swiss"/>
    <w:pitch w:val="variable"/>
    <w:sig w:usb0="A00002EF" w:usb1="5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9CB1D" w14:textId="77777777" w:rsidR="00FC6AEC" w:rsidRDefault="00FC6AEC">
    <w:pPr>
      <w:pStyle w:val="Voettekst"/>
    </w:pPr>
    <w:r>
      <w:t xml:space="preserve">Pagina </w:t>
    </w:r>
    <w:r w:rsidRPr="00FC6AEC">
      <w:fldChar w:fldCharType="begin"/>
    </w:r>
    <w:r w:rsidRPr="00FC6AEC">
      <w:instrText>PAGE  \* Arabic  \* MERGEFORMAT</w:instrText>
    </w:r>
    <w:r w:rsidRPr="00FC6AEC">
      <w:fldChar w:fldCharType="separate"/>
    </w:r>
    <w:r w:rsidRPr="00FC6AEC">
      <w:t>1</w:t>
    </w:r>
    <w:r w:rsidRPr="00FC6AEC">
      <w:fldChar w:fldCharType="end"/>
    </w:r>
    <w:r>
      <w:t xml:space="preserve"> van </w:t>
    </w:r>
    <w:fldSimple w:instr="NUMPAGES  \* Arabic  \* MERGEFORMAT">
      <w:r w:rsidRPr="00FC6AEC"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89B08" w14:textId="77777777" w:rsidR="00FC6AEC" w:rsidRDefault="00E740FD" w:rsidP="00E740FD">
    <w:pPr>
      <w:pStyle w:val="Voettekst"/>
    </w:pPr>
    <w:r>
      <w:t xml:space="preserve">Pagina </w:t>
    </w:r>
    <w:r w:rsidRPr="00FC6AEC">
      <w:fldChar w:fldCharType="begin"/>
    </w:r>
    <w:r w:rsidRPr="00FC6AEC">
      <w:instrText>PAGE  \* Arabic  \* MERGEFORMAT</w:instrText>
    </w:r>
    <w:r w:rsidRPr="00FC6AEC">
      <w:fldChar w:fldCharType="separate"/>
    </w:r>
    <w:r>
      <w:t>2</w:t>
    </w:r>
    <w:r w:rsidRPr="00FC6AEC">
      <w:fldChar w:fldCharType="end"/>
    </w:r>
    <w:r>
      <w:t xml:space="preserve"> van </w:t>
    </w:r>
    <w:r w:rsidR="009F3EFC">
      <w:fldChar w:fldCharType="begin"/>
    </w:r>
    <w:r w:rsidR="009F3EFC">
      <w:instrText>NUMPAGES  \* Arabic  \* MERGEFORMAT</w:instrText>
    </w:r>
    <w:r w:rsidR="009F3EFC">
      <w:fldChar w:fldCharType="separate"/>
    </w:r>
    <w:r>
      <w:t>2</w:t>
    </w:r>
    <w:r w:rsidR="009F3EF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97531" w14:textId="77777777" w:rsidR="009F3EFC" w:rsidRDefault="009F3EFC" w:rsidP="00FC6AEC">
      <w:r>
        <w:separator/>
      </w:r>
    </w:p>
  </w:footnote>
  <w:footnote w:type="continuationSeparator" w:id="0">
    <w:p w14:paraId="26753AD2" w14:textId="77777777" w:rsidR="009F3EFC" w:rsidRDefault="009F3EFC" w:rsidP="00FC6A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4A7AF" w14:textId="77777777" w:rsidR="00FC6AEC" w:rsidRPr="00AA068F" w:rsidRDefault="00FC17D5" w:rsidP="00AA068F">
    <w:pPr>
      <w:pStyle w:val="Koptekst"/>
    </w:pPr>
    <w:r>
      <w:rPr>
        <w:noProof/>
      </w:rPr>
      <mc:AlternateContent>
        <mc:Choice Requires="wpg">
          <w:drawing>
            <wp:anchor distT="0" distB="36195" distL="114300" distR="114300" simplePos="0" relativeHeight="251663360" behindDoc="0" locked="0" layoutInCell="1" allowOverlap="1" wp14:anchorId="7BA7B982" wp14:editId="6C84B2E7">
              <wp:simplePos x="0" y="0"/>
              <wp:positionH relativeFrom="page">
                <wp:posOffset>352926</wp:posOffset>
              </wp:positionH>
              <wp:positionV relativeFrom="page">
                <wp:posOffset>0</wp:posOffset>
              </wp:positionV>
              <wp:extent cx="6769334" cy="1601470"/>
              <wp:effectExtent l="0" t="0" r="0" b="0"/>
              <wp:wrapTopAndBottom/>
              <wp:docPr id="322641058" name="Groe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9334" cy="1601470"/>
                        <a:chOff x="-5628" y="0"/>
                        <a:chExt cx="6769589" cy="1601575"/>
                      </a:xfrm>
                    </wpg:grpSpPr>
                    <pic:pic xmlns:pic="http://schemas.openxmlformats.org/drawingml/2006/picture">
                      <pic:nvPicPr>
                        <pic:cNvPr id="228353989" name="Graphic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t="65" b="65"/>
                        <a:stretch/>
                      </pic:blipFill>
                      <pic:spPr>
                        <a:xfrm>
                          <a:off x="-5628" y="0"/>
                          <a:ext cx="6769589" cy="16015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2216157" name="Rechthoek 3"/>
                      <wps:cNvSpPr/>
                      <wps:spPr>
                        <a:xfrm>
                          <a:off x="342900" y="347133"/>
                          <a:ext cx="3970444" cy="11260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D03072" w14:textId="77777777" w:rsidR="0023628B" w:rsidRDefault="0023628B" w:rsidP="00FC17D5">
                            <w:pPr>
                              <w:pStyle w:val="Koptekst"/>
                            </w:pPr>
                          </w:p>
                          <w:p w14:paraId="02DF47E1" w14:textId="77777777" w:rsidR="00AA068F" w:rsidRPr="00FC17D5" w:rsidRDefault="00FC17D5" w:rsidP="00FC17D5">
                            <w:pPr>
                              <w:pStyle w:val="Koptekst"/>
                            </w:pPr>
                            <w:r w:rsidRPr="00FC17D5">
                              <w:t>Verwijsbrief voor Basis GGZ en Specialistische GGZ Arkin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A7B982" id="Groep 4" o:spid="_x0000_s1026" style="position:absolute;margin-left:27.8pt;margin-top:0;width:533pt;height:126.1pt;z-index:251663360;mso-wrap-distance-bottom:2.85pt;mso-position-horizontal-relative:page;mso-position-vertical-relative:page;mso-width-relative:margin;mso-height-relative:margin" coordorigin="-56" coordsize="67695,1601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1" o:spid="_x0000_s1027" type="#_x0000_t75" style="position:absolute;left:-56;width:67695;height:16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">
                <v:imagedata r:id="rId3" o:title="" croptop="43f" cropbottom="43f"/>
              </v:shape>
              <v:rect id="Rechthoek 3" o:spid="_x0000_s1028" style="position:absolute;left:3429;top:3471;width:39704;height:11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" filled="f" stroked="f" strokeweight="1pt">
                <v:textbox inset="0,0,0,0">
                  <w:txbxContent>
                    <w:p w14:paraId="39D03072" w14:textId="77777777" w:rsidR="0023628B" w:rsidRDefault="0023628B" w:rsidP="00FC17D5">
                      <w:pPr>
                        <w:pStyle w:val="Koptekst"/>
                      </w:pPr>
                    </w:p>
                    <w:p w14:paraId="02DF47E1" w14:textId="77777777" w:rsidR="00AA068F" w:rsidRPr="00FC17D5" w:rsidRDefault="00FC17D5" w:rsidP="00FC17D5">
                      <w:pPr>
                        <w:pStyle w:val="Koptekst"/>
                      </w:pPr>
                      <w:r w:rsidRPr="00FC17D5">
                        <w:t>Verwijsbrief voor Basis GGZ en Specialistische GGZ Arkin</w:t>
                      </w:r>
                    </w:p>
                  </w:txbxContent>
                </v:textbox>
              </v:rect>
              <w10:wrap type="topAndBottom"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EFC"/>
    <w:rsid w:val="00037465"/>
    <w:rsid w:val="00063CFF"/>
    <w:rsid w:val="0009788A"/>
    <w:rsid w:val="00162481"/>
    <w:rsid w:val="001A61E4"/>
    <w:rsid w:val="0023628B"/>
    <w:rsid w:val="002A3DAD"/>
    <w:rsid w:val="0033096D"/>
    <w:rsid w:val="003319F7"/>
    <w:rsid w:val="00357BD0"/>
    <w:rsid w:val="003B730D"/>
    <w:rsid w:val="003F5787"/>
    <w:rsid w:val="0040558A"/>
    <w:rsid w:val="004073E0"/>
    <w:rsid w:val="004C0605"/>
    <w:rsid w:val="00533F82"/>
    <w:rsid w:val="00734ABD"/>
    <w:rsid w:val="007435F4"/>
    <w:rsid w:val="007B0BE4"/>
    <w:rsid w:val="007C7BDD"/>
    <w:rsid w:val="00837BED"/>
    <w:rsid w:val="00847C4D"/>
    <w:rsid w:val="008917B1"/>
    <w:rsid w:val="008C7073"/>
    <w:rsid w:val="009D57D1"/>
    <w:rsid w:val="009F3EFC"/>
    <w:rsid w:val="00A03E61"/>
    <w:rsid w:val="00A066BB"/>
    <w:rsid w:val="00AA068F"/>
    <w:rsid w:val="00B67177"/>
    <w:rsid w:val="00B72D73"/>
    <w:rsid w:val="00B9057C"/>
    <w:rsid w:val="00B94DBA"/>
    <w:rsid w:val="00BA0685"/>
    <w:rsid w:val="00CF1AA8"/>
    <w:rsid w:val="00DA5543"/>
    <w:rsid w:val="00DE5820"/>
    <w:rsid w:val="00E36B35"/>
    <w:rsid w:val="00E740FD"/>
    <w:rsid w:val="00FC17D5"/>
    <w:rsid w:val="00FC6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103702"/>
  <w15:chartTrackingRefBased/>
  <w15:docId w15:val="{F618D7DA-DEF5-471C-9054-724BE388B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33F82"/>
    <w:pPr>
      <w:spacing w:after="0" w:line="240" w:lineRule="auto"/>
    </w:pPr>
    <w:rPr>
      <w:sz w:val="18"/>
    </w:rPr>
  </w:style>
  <w:style w:type="paragraph" w:styleId="Kop1">
    <w:name w:val="heading 1"/>
    <w:basedOn w:val="Standaard"/>
    <w:next w:val="Standaard"/>
    <w:link w:val="Kop1Char"/>
    <w:uiPriority w:val="9"/>
    <w:qFormat/>
    <w:rsid w:val="00847C4D"/>
    <w:pPr>
      <w:keepNext/>
      <w:keepLines/>
      <w:outlineLvl w:val="0"/>
    </w:pPr>
    <w:rPr>
      <w:rFonts w:asciiTheme="majorHAnsi" w:eastAsiaTheme="majorEastAsia" w:hAnsiTheme="majorHAnsi" w:cstheme="majorBidi"/>
      <w:b/>
      <w:color w:val="1D71B8" w:themeColor="accent4"/>
      <w:sz w:val="27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37BED"/>
    <w:pPr>
      <w:spacing w:line="216" w:lineRule="auto"/>
    </w:pPr>
    <w:rPr>
      <w:rFonts w:ascii="IBM Plex Sans SemiBold" w:hAnsi="IBM Plex Sans SemiBold"/>
      <w:color w:val="FFFFFF" w:themeColor="background1"/>
      <w:sz w:val="44"/>
    </w:rPr>
  </w:style>
  <w:style w:type="character" w:customStyle="1" w:styleId="KoptekstChar">
    <w:name w:val="Koptekst Char"/>
    <w:basedOn w:val="Standaardalinea-lettertype"/>
    <w:link w:val="Koptekst"/>
    <w:uiPriority w:val="99"/>
    <w:rsid w:val="00837BED"/>
    <w:rPr>
      <w:rFonts w:ascii="IBM Plex Sans SemiBold" w:hAnsi="IBM Plex Sans SemiBold"/>
      <w:color w:val="FFFFFF" w:themeColor="background1"/>
      <w:sz w:val="44"/>
    </w:rPr>
  </w:style>
  <w:style w:type="paragraph" w:styleId="Voettekst">
    <w:name w:val="footer"/>
    <w:basedOn w:val="Standaard"/>
    <w:link w:val="VoettekstChar"/>
    <w:uiPriority w:val="99"/>
    <w:unhideWhenUsed/>
    <w:rsid w:val="00E740FD"/>
    <w:pPr>
      <w:tabs>
        <w:tab w:val="center" w:pos="4536"/>
        <w:tab w:val="right" w:pos="9072"/>
      </w:tabs>
      <w:jc w:val="center"/>
    </w:pPr>
    <w:rPr>
      <w:color w:val="968F82" w:themeColor="accent2"/>
      <w:sz w:val="14"/>
    </w:rPr>
  </w:style>
  <w:style w:type="character" w:customStyle="1" w:styleId="VoettekstChar">
    <w:name w:val="Voettekst Char"/>
    <w:basedOn w:val="Standaardalinea-lettertype"/>
    <w:link w:val="Voettekst"/>
    <w:uiPriority w:val="99"/>
    <w:rsid w:val="00E740FD"/>
    <w:rPr>
      <w:color w:val="968F82" w:themeColor="accent2"/>
      <w:sz w:val="14"/>
    </w:rPr>
  </w:style>
  <w:style w:type="table" w:styleId="Tabelraster">
    <w:name w:val="Table Grid"/>
    <w:basedOn w:val="Standaardtabel"/>
    <w:uiPriority w:val="39"/>
    <w:rsid w:val="00357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357BD0"/>
    <w:rPr>
      <w:color w:val="1D71B8" w:themeColor="accent4"/>
      <w:u w:val="non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57BD0"/>
    <w:rPr>
      <w:color w:val="605E5C"/>
      <w:shd w:val="clear" w:color="auto" w:fill="E1DFDD"/>
    </w:rPr>
  </w:style>
  <w:style w:type="character" w:customStyle="1" w:styleId="Kop1Char">
    <w:name w:val="Kop 1 Char"/>
    <w:basedOn w:val="Standaardalinea-lettertype"/>
    <w:link w:val="Kop1"/>
    <w:uiPriority w:val="9"/>
    <w:rsid w:val="00847C4D"/>
    <w:rPr>
      <w:rFonts w:asciiTheme="majorHAnsi" w:eastAsiaTheme="majorEastAsia" w:hAnsiTheme="majorHAnsi" w:cstheme="majorBidi"/>
      <w:b/>
      <w:color w:val="1D71B8" w:themeColor="accent4"/>
      <w:sz w:val="27"/>
      <w:szCs w:val="32"/>
    </w:rPr>
  </w:style>
  <w:style w:type="paragraph" w:styleId="Geenafstand">
    <w:name w:val="No Spacing"/>
    <w:uiPriority w:val="1"/>
    <w:rsid w:val="00734ABD"/>
    <w:pPr>
      <w:spacing w:after="0" w:line="240" w:lineRule="auto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svg"/><Relationship Id="rId18" Type="http://schemas.openxmlformats.org/officeDocument/2006/relationships/image" Target="media/image5.png"/><Relationship Id="rId26" Type="http://schemas.openxmlformats.org/officeDocument/2006/relationships/hyperlink" Target="https://mentrum.nl/" TargetMode="External"/><Relationship Id="rId39" Type="http://schemas.openxmlformats.org/officeDocument/2006/relationships/image" Target="media/image19.png"/><Relationship Id="rId21" Type="http://schemas.openxmlformats.org/officeDocument/2006/relationships/image" Target="media/image7.png"/><Relationship Id="rId34" Type="http://schemas.openxmlformats.org/officeDocument/2006/relationships/image" Target="media/image16.svg"/><Relationship Id="rId42" Type="http://schemas.openxmlformats.org/officeDocument/2006/relationships/image" Target="media/image21.pn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4.svg"/><Relationship Id="rId29" Type="http://schemas.openxmlformats.org/officeDocument/2006/relationships/hyperlink" Target="https://novarum.nl/" TargetMode="External"/><Relationship Id="rId11" Type="http://schemas.openxmlformats.org/officeDocument/2006/relationships/hyperlink" Target="https://arkin.nl/merken/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www.npispecialist.nl/" TargetMode="External"/><Relationship Id="rId37" Type="http://schemas.openxmlformats.org/officeDocument/2006/relationships/image" Target="media/image18.svg"/><Relationship Id="rId40" Type="http://schemas.openxmlformats.org/officeDocument/2006/relationships/image" Target="media/image20.svg"/><Relationship Id="rId45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https://jellinek.nl/" TargetMode="External"/><Relationship Id="rId28" Type="http://schemas.openxmlformats.org/officeDocument/2006/relationships/image" Target="media/image12.svg"/><Relationship Id="rId36" Type="http://schemas.openxmlformats.org/officeDocument/2006/relationships/image" Target="media/image17.png"/><Relationship Id="rId49" Type="http://schemas.openxmlformats.org/officeDocument/2006/relationships/footer" Target="footer2.xml"/><Relationship Id="rId10" Type="http://schemas.openxmlformats.org/officeDocument/2006/relationships/hyperlink" Target="https://zorgdomein.com/" TargetMode="External"/><Relationship Id="rId19" Type="http://schemas.openxmlformats.org/officeDocument/2006/relationships/image" Target="media/image6.svg"/><Relationship Id="rId31" Type="http://schemas.openxmlformats.org/officeDocument/2006/relationships/image" Target="media/image14.svg"/><Relationship Id="rId44" Type="http://schemas.openxmlformats.org/officeDocument/2006/relationships/hyperlink" Target="https://spoedeisendepsychiatrieamsterdam.nl/" TargetMode="External"/><Relationship Id="rId4" Type="http://schemas.openxmlformats.org/officeDocument/2006/relationships/styles" Target="styles.xml"/><Relationship Id="rId9" Type="http://schemas.openxmlformats.org/officeDocument/2006/relationships/hyperlink" Target="mailto:aanmelden@arkin.nl" TargetMode="External"/><Relationship Id="rId14" Type="http://schemas.openxmlformats.org/officeDocument/2006/relationships/hyperlink" Target="https://arkinjeugdengezin.nl/" TargetMode="External"/><Relationship Id="rId22" Type="http://schemas.openxmlformats.org/officeDocument/2006/relationships/image" Target="media/image8.sv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hyperlink" Target="https://puntp.nl/" TargetMode="External"/><Relationship Id="rId43" Type="http://schemas.openxmlformats.org/officeDocument/2006/relationships/image" Target="media/image22.sv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arkinouderen.nl/" TargetMode="External"/><Relationship Id="rId25" Type="http://schemas.openxmlformats.org/officeDocument/2006/relationships/image" Target="media/image10.svg"/><Relationship Id="rId33" Type="http://schemas.openxmlformats.org/officeDocument/2006/relationships/image" Target="media/image15.png"/><Relationship Id="rId38" Type="http://schemas.openxmlformats.org/officeDocument/2006/relationships/hyperlink" Target="https://roads.nl/" TargetMode="External"/><Relationship Id="rId46" Type="http://schemas.openxmlformats.org/officeDocument/2006/relationships/image" Target="media/image24.svg"/><Relationship Id="rId20" Type="http://schemas.openxmlformats.org/officeDocument/2006/relationships/hyperlink" Target="https://inforsa.nl/" TargetMode="External"/><Relationship Id="rId41" Type="http://schemas.openxmlformats.org/officeDocument/2006/relationships/hyperlink" Target="https://sinaicentrum.nl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png"/><Relationship Id="rId2" Type="http://schemas.openxmlformats.org/officeDocument/2006/relationships/image" Target="media/image26.svg"/><Relationship Id="rId1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vande\AppData\Local\Microsoft\Windows\INetCache\Content.Outlook\JAYS691J\ARK_Verwijsbrief.dotx" TargetMode="External"/></Relationships>
</file>

<file path=word/theme/theme1.xml><?xml version="1.0" encoding="utf-8"?>
<a:theme xmlns:a="http://schemas.openxmlformats.org/drawingml/2006/main" name="Kantoorthema">
  <a:themeElements>
    <a:clrScheme name="Arkin">
      <a:dk1>
        <a:sysClr val="windowText" lastClr="000000"/>
      </a:dk1>
      <a:lt1>
        <a:sysClr val="window" lastClr="FFFFFF"/>
      </a:lt1>
      <a:dk2>
        <a:srgbClr val="181716"/>
      </a:dk2>
      <a:lt2>
        <a:srgbClr val="FFFFFF"/>
      </a:lt2>
      <a:accent1>
        <a:srgbClr val="EDC500"/>
      </a:accent1>
      <a:accent2>
        <a:srgbClr val="968F82"/>
      </a:accent2>
      <a:accent3>
        <a:srgbClr val="83D0F5"/>
      </a:accent3>
      <a:accent4>
        <a:srgbClr val="1D71B8"/>
      </a:accent4>
      <a:accent5>
        <a:srgbClr val="8C368C"/>
      </a:accent5>
      <a:accent6>
        <a:srgbClr val="EAEAEA"/>
      </a:accent6>
      <a:hlink>
        <a:srgbClr val="181716"/>
      </a:hlink>
      <a:folHlink>
        <a:srgbClr val="181716"/>
      </a:folHlink>
    </a:clrScheme>
    <a:fontScheme name="Arkin">
      <a:majorFont>
        <a:latin typeface="IBM Plex Sans"/>
        <a:ea typeface=""/>
        <a:cs typeface=""/>
      </a:majorFont>
      <a:minorFont>
        <a:latin typeface="IBM Plex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a79f0a-9807-46df-8ed7-262ea30439ac">
      <Terms xmlns="http://schemas.microsoft.com/office/infopath/2007/PartnerControls"/>
    </lcf76f155ced4ddcb4097134ff3c332f>
    <TaxCatchAll xmlns="d25439a2-f1d8-4b9f-9944-a1e58534ac6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C68B43B99C0D4EB4AF8ED31BCD4FAF" ma:contentTypeVersion="18" ma:contentTypeDescription="Create a new document." ma:contentTypeScope="" ma:versionID="893c249d81a18e632bbff13224872974">
  <xsd:schema xmlns:xsd="http://www.w3.org/2001/XMLSchema" xmlns:xs="http://www.w3.org/2001/XMLSchema" xmlns:p="http://schemas.microsoft.com/office/2006/metadata/properties" xmlns:ns2="0ca79f0a-9807-46df-8ed7-262ea30439ac" xmlns:ns3="04a40f6a-7063-478f-881a-05ff7ed09f68" xmlns:ns4="d25439a2-f1d8-4b9f-9944-a1e58534ac62" targetNamespace="http://schemas.microsoft.com/office/2006/metadata/properties" ma:root="true" ma:fieldsID="b3739ea3a50032106bafb12859ab047e" ns2:_="" ns3:_="" ns4:_="">
    <xsd:import namespace="0ca79f0a-9807-46df-8ed7-262ea30439ac"/>
    <xsd:import namespace="04a40f6a-7063-478f-881a-05ff7ed09f68"/>
    <xsd:import namespace="d25439a2-f1d8-4b9f-9944-a1e58534ac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a79f0a-9807-46df-8ed7-262ea30439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eaf54c-1bec-4124-91a9-ec5d1a692b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a40f6a-7063-478f-881a-05ff7ed09f6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5439a2-f1d8-4b9f-9944-a1e58534ac62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c0ac6e9e-f257-4eaa-98c1-5657b08a1b05}" ma:internalName="TaxCatchAll" ma:showField="CatchAllData" ma:web="04a40f6a-7063-478f-881a-05ff7ed09f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9309E2-9801-4BAB-9C82-88FB8AE7EC2F}">
  <ds:schemaRefs>
    <ds:schemaRef ds:uri="http://schemas.microsoft.com/office/2006/metadata/properties"/>
    <ds:schemaRef ds:uri="http://schemas.microsoft.com/office/infopath/2007/PartnerControls"/>
    <ds:schemaRef ds:uri="eeec9138-fbd0-4e3c-bfee-fb7feeb23fa0"/>
    <ds:schemaRef ds:uri="d5494694-3e37-4e9d-a905-e9f20d97fbed"/>
  </ds:schemaRefs>
</ds:datastoreItem>
</file>

<file path=customXml/itemProps2.xml><?xml version="1.0" encoding="utf-8"?>
<ds:datastoreItem xmlns:ds="http://schemas.openxmlformats.org/officeDocument/2006/customXml" ds:itemID="{A03AEE60-0A86-49CF-B6E7-E62C34A193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2E1D6A-F574-4505-8CC1-00F3A821EBB8}"/>
</file>

<file path=docProps/app.xml><?xml version="1.0" encoding="utf-8"?>
<Properties xmlns="http://schemas.openxmlformats.org/officeDocument/2006/extended-properties" xmlns:vt="http://schemas.openxmlformats.org/officeDocument/2006/docPropsVTypes">
  <Template>ARK_Verwijsbrief.dotx</Template>
  <TotalTime>1</TotalTime>
  <Pages>2</Pages>
  <Words>501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Tabitha Van der sloot</dc:creator>
  <cp:keywords/>
  <dc:description/>
  <cp:lastModifiedBy>Tabitha Van der sloot</cp:lastModifiedBy>
  <cp:revision>1</cp:revision>
  <dcterms:created xsi:type="dcterms:W3CDTF">2024-04-18T10:55:00Z</dcterms:created>
  <dcterms:modified xsi:type="dcterms:W3CDTF">2024-04-18T10:56:00Z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0x0101005DC68B43B99C0D4EB4AF8ED31BCD4FAF</vt:lpwstr>
  </property>
  <property fmtid="{D5CDD505-2E9C-101B-9397-08002B2CF9AE}" pid="3" name="MediaServiceImageTags">
    <vt:lpwstr/>
  </property>
</Properties>
</file>